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Y="-4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65"/>
        <w:gridCol w:w="3665"/>
        <w:gridCol w:w="3666"/>
      </w:tblGrid>
      <w:tr w:rsidR="00086D2C" w:rsidTr="00AB303B">
        <w:trPr>
          <w:trHeight w:hRule="exact" w:val="1504"/>
        </w:trPr>
        <w:tc>
          <w:tcPr>
            <w:tcW w:w="10995" w:type="dxa"/>
            <w:gridSpan w:val="3"/>
            <w:vAlign w:val="center"/>
          </w:tcPr>
          <w:p w:rsidR="00724E88" w:rsidRPr="00E47793" w:rsidRDefault="00FE358C" w:rsidP="00E47793">
            <w:pPr>
              <w:pStyle w:val="ListParagraph"/>
              <w:jc w:val="both"/>
              <w:rPr>
                <w:sz w:val="20"/>
                <w:szCs w:val="20"/>
              </w:rPr>
            </w:pPr>
            <w:r w:rsidRPr="00E47793">
              <w:rPr>
                <w:sz w:val="20"/>
                <w:szCs w:val="20"/>
              </w:rPr>
              <w:t xml:space="preserve">GK-12 </w:t>
            </w:r>
            <w:r w:rsidR="00E47793">
              <w:rPr>
                <w:sz w:val="20"/>
                <w:szCs w:val="20"/>
              </w:rPr>
              <w:t>a</w:t>
            </w:r>
            <w:r w:rsidRPr="00E47793">
              <w:rPr>
                <w:sz w:val="20"/>
                <w:szCs w:val="20"/>
              </w:rPr>
              <w:t>ctivities entailed the following: (1) Students were instruc</w:t>
            </w:r>
            <w:r w:rsidR="004E3E31" w:rsidRPr="00E47793">
              <w:rPr>
                <w:sz w:val="20"/>
                <w:szCs w:val="20"/>
              </w:rPr>
              <w:t>ted on making 5 transect quadra</w:t>
            </w:r>
            <w:r w:rsidRPr="00E47793">
              <w:rPr>
                <w:sz w:val="20"/>
                <w:szCs w:val="20"/>
              </w:rPr>
              <w:t>ts that were each 1 squ</w:t>
            </w:r>
            <w:r w:rsidR="004E3E31" w:rsidRPr="00E47793">
              <w:rPr>
                <w:sz w:val="20"/>
                <w:szCs w:val="20"/>
              </w:rPr>
              <w:t>are meter and 5 transect quadra</w:t>
            </w:r>
            <w:r w:rsidRPr="00E47793">
              <w:rPr>
                <w:sz w:val="20"/>
                <w:szCs w:val="20"/>
              </w:rPr>
              <w:t>ts that were</w:t>
            </w:r>
            <w:r w:rsidR="00E47793">
              <w:rPr>
                <w:sz w:val="20"/>
                <w:szCs w:val="20"/>
              </w:rPr>
              <w:t xml:space="preserve"> each</w:t>
            </w:r>
            <w:r w:rsidRPr="00E47793">
              <w:rPr>
                <w:sz w:val="20"/>
                <w:szCs w:val="20"/>
              </w:rPr>
              <w:t xml:space="preserve"> 0.25 square meters.  (2) Transects were then used to conduct a biodiversity experiment in the marsh located behind the marine science building at Savannah State University.</w:t>
            </w:r>
            <w:r w:rsidR="00E47793" w:rsidRPr="00E47793">
              <w:rPr>
                <w:sz w:val="20"/>
                <w:szCs w:val="20"/>
              </w:rPr>
              <w:t xml:space="preserve"> (3) Students participated on a day long field trip the following day at Savannah State University.  They were given a hands-on introduction to several marine science activities.  Each student </w:t>
            </w:r>
            <w:r w:rsidR="00E47793">
              <w:rPr>
                <w:sz w:val="20"/>
                <w:szCs w:val="20"/>
              </w:rPr>
              <w:t xml:space="preserve">successfully </w:t>
            </w:r>
            <w:r w:rsidR="00E47793" w:rsidRPr="00E47793">
              <w:rPr>
                <w:sz w:val="20"/>
                <w:szCs w:val="20"/>
              </w:rPr>
              <w:t xml:space="preserve">used quadrats </w:t>
            </w:r>
            <w:r w:rsidR="00E47793">
              <w:rPr>
                <w:sz w:val="20"/>
                <w:szCs w:val="20"/>
              </w:rPr>
              <w:t xml:space="preserve">and </w:t>
            </w:r>
            <w:r w:rsidR="00E47793" w:rsidRPr="00E47793">
              <w:rPr>
                <w:sz w:val="20"/>
                <w:szCs w:val="20"/>
              </w:rPr>
              <w:t>collect</w:t>
            </w:r>
            <w:r w:rsidR="00E47793">
              <w:rPr>
                <w:sz w:val="20"/>
                <w:szCs w:val="20"/>
              </w:rPr>
              <w:t>ed</w:t>
            </w:r>
            <w:r w:rsidR="00E47793" w:rsidRPr="00E47793">
              <w:rPr>
                <w:sz w:val="20"/>
                <w:szCs w:val="20"/>
              </w:rPr>
              <w:t xml:space="preserve"> biodiversity data for a long term science project.</w:t>
            </w:r>
          </w:p>
        </w:tc>
      </w:tr>
      <w:tr w:rsidR="00086D2C" w:rsidTr="00AB303B">
        <w:trPr>
          <w:trHeight w:hRule="exact" w:val="3158"/>
        </w:trPr>
        <w:sdt>
          <w:sdtPr>
            <w:id w:val="4994579"/>
            <w:picture/>
          </w:sdtPr>
          <w:sdtEndPr/>
          <w:sdtContent>
            <w:tc>
              <w:tcPr>
                <w:tcW w:w="3665" w:type="dxa"/>
                <w:vAlign w:val="center"/>
              </w:tcPr>
              <w:p w:rsidR="00086D2C" w:rsidRDefault="006F4B58" w:rsidP="006F4B58">
                <w:pPr>
                  <w:jc w:val="center"/>
                </w:pPr>
                <w:r>
                  <w:rPr>
                    <w:noProof/>
                    <w:lang w:bidi="ar-SA"/>
                  </w:rPr>
                  <w:drawing>
                    <wp:inline distT="0" distB="0" distL="0" distR="0" wp14:anchorId="0B09D9A1" wp14:editId="13EEBDB9">
                      <wp:extent cx="1285240" cy="1920240"/>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5240" cy="1920240"/>
                              </a:xfrm>
                              <a:prstGeom prst="rect">
                                <a:avLst/>
                              </a:prstGeom>
                            </pic:spPr>
                          </pic:pic>
                        </a:graphicData>
                      </a:graphic>
                    </wp:inline>
                  </w:drawing>
                </w:r>
              </w:p>
            </w:tc>
          </w:sdtContent>
        </w:sdt>
        <w:sdt>
          <w:sdtPr>
            <w:id w:val="4994580"/>
            <w:picture/>
          </w:sdtPr>
          <w:sdtEndPr/>
          <w:sdtContent>
            <w:tc>
              <w:tcPr>
                <w:tcW w:w="3665" w:type="dxa"/>
                <w:vAlign w:val="center"/>
              </w:tcPr>
              <w:p w:rsidR="00086D2C" w:rsidRDefault="006F4B58" w:rsidP="006F4B58">
                <w:pPr>
                  <w:jc w:val="center"/>
                </w:pPr>
                <w:r>
                  <w:rPr>
                    <w:noProof/>
                    <w:lang w:bidi="ar-SA"/>
                  </w:rPr>
                  <w:drawing>
                    <wp:inline distT="0" distB="0" distL="0" distR="0" wp14:anchorId="48F11994" wp14:editId="646F2585">
                      <wp:extent cx="2186940" cy="1464945"/>
                      <wp:effectExtent l="0" t="0" r="3810" b="19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6940" cy="1464945"/>
                              </a:xfrm>
                              <a:prstGeom prst="rect">
                                <a:avLst/>
                              </a:prstGeom>
                            </pic:spPr>
                          </pic:pic>
                        </a:graphicData>
                      </a:graphic>
                    </wp:inline>
                  </w:drawing>
                </w:r>
              </w:p>
            </w:tc>
          </w:sdtContent>
        </w:sdt>
        <w:sdt>
          <w:sdtPr>
            <w:id w:val="4994581"/>
            <w:picture/>
          </w:sdtPr>
          <w:sdtEndPr/>
          <w:sdtContent>
            <w:tc>
              <w:tcPr>
                <w:tcW w:w="3666" w:type="dxa"/>
                <w:vAlign w:val="center"/>
              </w:tcPr>
              <w:p w:rsidR="00086D2C" w:rsidRDefault="006F4B58" w:rsidP="006F4B58">
                <w:pPr>
                  <w:jc w:val="center"/>
                </w:pPr>
                <w:r>
                  <w:rPr>
                    <w:noProof/>
                    <w:lang w:bidi="ar-SA"/>
                  </w:rPr>
                  <w:drawing>
                    <wp:inline distT="0" distB="0" distL="0" distR="0" wp14:anchorId="16FF4898" wp14:editId="5A90AA90">
                      <wp:extent cx="2187575" cy="1465580"/>
                      <wp:effectExtent l="0" t="0" r="3175"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7575" cy="1465580"/>
                              </a:xfrm>
                              <a:prstGeom prst="rect">
                                <a:avLst/>
                              </a:prstGeom>
                            </pic:spPr>
                          </pic:pic>
                        </a:graphicData>
                      </a:graphic>
                    </wp:inline>
                  </w:drawing>
                </w:r>
              </w:p>
            </w:tc>
          </w:sdtContent>
        </w:sdt>
      </w:tr>
      <w:tr w:rsidR="00086D2C" w:rsidTr="006B2751">
        <w:trPr>
          <w:cantSplit/>
          <w:trHeight w:hRule="exact" w:val="1013"/>
        </w:trPr>
        <w:sdt>
          <w:sdtPr>
            <w:alias w:val="Photo Caption"/>
            <w:tag w:val="Photo Caption"/>
            <w:id w:val="4994593"/>
          </w:sdtPr>
          <w:sdtEndPr/>
          <w:sdtContent>
            <w:tc>
              <w:tcPr>
                <w:tcW w:w="3665" w:type="dxa"/>
                <w:vAlign w:val="center"/>
              </w:tcPr>
              <w:p w:rsidR="00086D2C" w:rsidRDefault="006B2751" w:rsidP="00FE358C">
                <w:pPr>
                  <w:pStyle w:val="ImageCaption"/>
                  <w:framePr w:hSpace="0" w:wrap="auto" w:hAnchor="text" w:yAlign="inline"/>
                </w:pPr>
                <w:r>
                  <w:t xml:space="preserve">Building of </w:t>
                </w:r>
                <w:r w:rsidR="00FE358C">
                  <w:t xml:space="preserve">1 meter transects ~ </w:t>
                </w:r>
                <w:r w:rsidR="00FE358C">
                  <w:rPr>
                    <w:lang w:val="en"/>
                  </w:rPr>
                  <w:t>Students carefully measured a lengt</w:t>
                </w:r>
                <w:r>
                  <w:rPr>
                    <w:lang w:val="en"/>
                  </w:rPr>
                  <w:t>h of PVC pipe that was 96 mm TL- PVC elbows added on each end were each 2 mm TL</w:t>
                </w:r>
              </w:p>
            </w:tc>
          </w:sdtContent>
        </w:sdt>
        <w:sdt>
          <w:sdtPr>
            <w:alias w:val="Photo Caption"/>
            <w:tag w:val="Photo Caption"/>
            <w:id w:val="4994916"/>
          </w:sdtPr>
          <w:sdtEndPr/>
          <w:sdtContent>
            <w:tc>
              <w:tcPr>
                <w:tcW w:w="3665" w:type="dxa"/>
                <w:vAlign w:val="center"/>
              </w:tcPr>
              <w:p w:rsidR="00086D2C" w:rsidRDefault="00C41A33" w:rsidP="00FE358C">
                <w:pPr>
                  <w:pStyle w:val="ImageCaption"/>
                  <w:framePr w:hSpace="0" w:wrap="auto" w:hAnchor="text" w:yAlign="inline"/>
                </w:pPr>
                <w:r>
                  <w:t xml:space="preserve"> </w:t>
                </w:r>
                <w:r w:rsidR="00FE358C">
                  <w:t>Students measured and made a total of 20 pieces of PVC of exactly 96 mm each</w:t>
                </w:r>
                <w:r w:rsidRPr="00C41A33">
                  <w:t xml:space="preserve">  </w:t>
                </w:r>
                <w:r w:rsidR="00485718">
                  <w:t xml:space="preserve"> </w:t>
                </w:r>
              </w:p>
            </w:tc>
          </w:sdtContent>
        </w:sdt>
        <w:sdt>
          <w:sdtPr>
            <w:alias w:val="Photo Caption"/>
            <w:tag w:val="Photo Caption"/>
            <w:id w:val="4994918"/>
          </w:sdtPr>
          <w:sdtEndPr/>
          <w:sdtContent>
            <w:tc>
              <w:tcPr>
                <w:tcW w:w="3666" w:type="dxa"/>
                <w:vAlign w:val="center"/>
              </w:tcPr>
              <w:p w:rsidR="00086D2C" w:rsidRPr="00C41A33" w:rsidRDefault="00FE358C" w:rsidP="00EF14DA">
                <w:pPr>
                  <w:pStyle w:val="ImageCaption"/>
                  <w:framePr w:hSpace="0" w:wrap="auto" w:hAnchor="text" w:yAlign="inline"/>
                </w:pPr>
                <w:r>
                  <w:t xml:space="preserve">Quality Control Station – </w:t>
                </w:r>
                <w:r w:rsidR="00EF14DA">
                  <w:t>Quality control supervisor</w:t>
                </w:r>
                <w:r>
                  <w:t xml:space="preserve"> given task to re-check lengths</w:t>
                </w:r>
                <w:r w:rsidR="00C41A33">
                  <w:t xml:space="preserve"> </w:t>
                </w:r>
              </w:p>
            </w:tc>
          </w:sdtContent>
        </w:sdt>
      </w:tr>
      <w:tr w:rsidR="00086D2C" w:rsidTr="00AB303B">
        <w:trPr>
          <w:trHeight w:hRule="exact" w:val="3158"/>
        </w:trPr>
        <w:sdt>
          <w:sdtPr>
            <w:id w:val="4994582"/>
            <w:picture/>
          </w:sdtPr>
          <w:sdtEndPr/>
          <w:sdtContent>
            <w:tc>
              <w:tcPr>
                <w:tcW w:w="3665" w:type="dxa"/>
                <w:vAlign w:val="center"/>
              </w:tcPr>
              <w:p w:rsidR="00086D2C" w:rsidRDefault="006F4B58" w:rsidP="006F4B58">
                <w:pPr>
                  <w:jc w:val="center"/>
                </w:pPr>
                <w:r>
                  <w:rPr>
                    <w:noProof/>
                    <w:lang w:bidi="ar-SA"/>
                  </w:rPr>
                  <w:drawing>
                    <wp:inline distT="0" distB="0" distL="0" distR="0" wp14:anchorId="43886AC2" wp14:editId="6374791A">
                      <wp:extent cx="2186940" cy="1463675"/>
                      <wp:effectExtent l="0" t="0" r="3810"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4994583"/>
            <w:picture/>
          </w:sdtPr>
          <w:sdtEndPr/>
          <w:sdtContent>
            <w:tc>
              <w:tcPr>
                <w:tcW w:w="3665" w:type="dxa"/>
                <w:vAlign w:val="center"/>
              </w:tcPr>
              <w:p w:rsidR="00086D2C" w:rsidRDefault="006F4B58" w:rsidP="006F4B58">
                <w:pPr>
                  <w:jc w:val="center"/>
                </w:pPr>
                <w:r>
                  <w:rPr>
                    <w:noProof/>
                    <w:lang w:bidi="ar-SA"/>
                  </w:rPr>
                  <w:drawing>
                    <wp:inline distT="0" distB="0" distL="0" distR="0" wp14:anchorId="0656D87B" wp14:editId="4CBB87BA">
                      <wp:extent cx="2186940" cy="1463675"/>
                      <wp:effectExtent l="0" t="0" r="381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4994584"/>
            <w:picture/>
          </w:sdtPr>
          <w:sdtEndPr/>
          <w:sdtContent>
            <w:tc>
              <w:tcPr>
                <w:tcW w:w="3666" w:type="dxa"/>
                <w:vAlign w:val="center"/>
              </w:tcPr>
              <w:p w:rsidR="00086D2C" w:rsidRDefault="006F4B58" w:rsidP="006F4B58">
                <w:pPr>
                  <w:jc w:val="center"/>
                </w:pPr>
                <w:r>
                  <w:rPr>
                    <w:noProof/>
                    <w:lang w:bidi="ar-SA"/>
                  </w:rPr>
                  <w:drawing>
                    <wp:inline distT="0" distB="0" distL="0" distR="0" wp14:anchorId="5152C861" wp14:editId="6FDE1AF6">
                      <wp:extent cx="2187575" cy="1465580"/>
                      <wp:effectExtent l="0" t="0" r="3175"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7575" cy="1465580"/>
                              </a:xfrm>
                              <a:prstGeom prst="rect">
                                <a:avLst/>
                              </a:prstGeom>
                            </pic:spPr>
                          </pic:pic>
                        </a:graphicData>
                      </a:graphic>
                    </wp:inline>
                  </w:drawing>
                </w:r>
              </w:p>
            </w:tc>
          </w:sdtContent>
        </w:sdt>
      </w:tr>
      <w:tr w:rsidR="00086D2C" w:rsidTr="00AB303B">
        <w:trPr>
          <w:trHeight w:hRule="exact" w:val="376"/>
        </w:trPr>
        <w:sdt>
          <w:sdtPr>
            <w:alias w:val="Photo Caption"/>
            <w:tag w:val="Photo Caption"/>
            <w:id w:val="4994949"/>
          </w:sdtPr>
          <w:sdtEndPr/>
          <w:sdtContent>
            <w:tc>
              <w:tcPr>
                <w:tcW w:w="3665" w:type="dxa"/>
                <w:vAlign w:val="center"/>
              </w:tcPr>
              <w:p w:rsidR="00086D2C" w:rsidRDefault="00C41A33" w:rsidP="00EF14DA">
                <w:pPr>
                  <w:pStyle w:val="ImageCaption"/>
                  <w:framePr w:hSpace="0" w:wrap="auto" w:hAnchor="text" w:yAlign="inline"/>
                </w:pPr>
                <w:r>
                  <w:t xml:space="preserve">Students </w:t>
                </w:r>
                <w:r w:rsidR="00EF14DA">
                  <w:t>inserted PVC elbows that were each 2mm TL</w:t>
                </w:r>
              </w:p>
            </w:tc>
          </w:sdtContent>
        </w:sdt>
        <w:sdt>
          <w:sdtPr>
            <w:alias w:val="Photo Caption"/>
            <w:tag w:val="Photo Caption"/>
            <w:id w:val="4994951"/>
          </w:sdtPr>
          <w:sdtEndPr/>
          <w:sdtContent>
            <w:tc>
              <w:tcPr>
                <w:tcW w:w="3665" w:type="dxa"/>
                <w:vAlign w:val="center"/>
              </w:tcPr>
              <w:p w:rsidR="00086D2C" w:rsidRDefault="00EF14DA" w:rsidP="00EF14DA">
                <w:pPr>
                  <w:pStyle w:val="ImageCaption"/>
                  <w:framePr w:hSpace="0" w:wrap="auto" w:hAnchor="text" w:yAlign="inline"/>
                </w:pPr>
                <w:r>
                  <w:t>Pattern repeated for quadrats that were 0.5 m TL</w:t>
                </w:r>
                <w:r w:rsidR="00C41A33">
                  <w:t xml:space="preserve"> </w:t>
                </w:r>
              </w:p>
            </w:tc>
          </w:sdtContent>
        </w:sdt>
        <w:sdt>
          <w:sdtPr>
            <w:alias w:val="Photo Caption"/>
            <w:tag w:val="Photo Caption"/>
            <w:id w:val="4994953"/>
          </w:sdtPr>
          <w:sdtEndPr/>
          <w:sdtContent>
            <w:tc>
              <w:tcPr>
                <w:tcW w:w="3666" w:type="dxa"/>
                <w:vAlign w:val="center"/>
              </w:tcPr>
              <w:p w:rsidR="00086D2C" w:rsidRDefault="00E47793" w:rsidP="00E47793">
                <w:pPr>
                  <w:pStyle w:val="ImageCaption"/>
                  <w:framePr w:hSpace="0" w:wrap="auto" w:hAnchor="text" w:yAlign="inline"/>
                </w:pPr>
                <w:r>
                  <w:t>Quadrat a</w:t>
                </w:r>
                <w:r w:rsidR="00EF14DA">
                  <w:t xml:space="preserve">ssembly production station </w:t>
                </w:r>
              </w:p>
            </w:tc>
          </w:sdtContent>
        </w:sdt>
      </w:tr>
      <w:tr w:rsidR="00086D2C" w:rsidTr="00AB303B">
        <w:trPr>
          <w:trHeight w:hRule="exact" w:val="3158"/>
        </w:trPr>
        <w:sdt>
          <w:sdtPr>
            <w:id w:val="4994585"/>
            <w:picture/>
          </w:sdtPr>
          <w:sdtEndPr/>
          <w:sdtContent>
            <w:tc>
              <w:tcPr>
                <w:tcW w:w="3665" w:type="dxa"/>
                <w:vAlign w:val="center"/>
              </w:tcPr>
              <w:p w:rsidR="00086D2C" w:rsidRDefault="006F4B58" w:rsidP="006F4B58">
                <w:pPr>
                  <w:jc w:val="center"/>
                </w:pPr>
                <w:r>
                  <w:rPr>
                    <w:noProof/>
                    <w:lang w:bidi="ar-SA"/>
                  </w:rPr>
                  <w:drawing>
                    <wp:inline distT="0" distB="0" distL="0" distR="0" wp14:anchorId="522D412B" wp14:editId="2D29FBA5">
                      <wp:extent cx="2186940" cy="1463675"/>
                      <wp:effectExtent l="0" t="0" r="381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4994586"/>
            <w:picture/>
          </w:sdtPr>
          <w:sdtEndPr/>
          <w:sdtContent>
            <w:tc>
              <w:tcPr>
                <w:tcW w:w="3665" w:type="dxa"/>
                <w:vAlign w:val="center"/>
              </w:tcPr>
              <w:p w:rsidR="00086D2C" w:rsidRDefault="006F4B58" w:rsidP="006F4B58">
                <w:pPr>
                  <w:jc w:val="center"/>
                </w:pPr>
                <w:r>
                  <w:rPr>
                    <w:noProof/>
                    <w:lang w:bidi="ar-SA"/>
                  </w:rPr>
                  <w:drawing>
                    <wp:inline distT="0" distB="0" distL="0" distR="0" wp14:anchorId="3EA7A76F" wp14:editId="40CF1388">
                      <wp:extent cx="1950720" cy="130454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720" cy="1304544"/>
                              </a:xfrm>
                              <a:prstGeom prst="rect">
                                <a:avLst/>
                              </a:prstGeom>
                            </pic:spPr>
                          </pic:pic>
                        </a:graphicData>
                      </a:graphic>
                    </wp:inline>
                  </w:drawing>
                </w:r>
              </w:p>
            </w:tc>
          </w:sdtContent>
        </w:sdt>
        <w:sdt>
          <w:sdtPr>
            <w:id w:val="4994587"/>
            <w:picture/>
          </w:sdtPr>
          <w:sdtEndPr/>
          <w:sdtContent>
            <w:tc>
              <w:tcPr>
                <w:tcW w:w="3666" w:type="dxa"/>
                <w:vAlign w:val="center"/>
              </w:tcPr>
              <w:p w:rsidR="00086D2C" w:rsidRDefault="006F4B58" w:rsidP="006F4B58">
                <w:pPr>
                  <w:jc w:val="center"/>
                </w:pPr>
                <w:r>
                  <w:rPr>
                    <w:noProof/>
                    <w:lang w:bidi="ar-SA"/>
                  </w:rPr>
                  <w:drawing>
                    <wp:inline distT="0" distB="0" distL="0" distR="0" wp14:anchorId="632D29D0" wp14:editId="56A9EF7F">
                      <wp:extent cx="1950720" cy="130454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720" cy="1304544"/>
                              </a:xfrm>
                              <a:prstGeom prst="rect">
                                <a:avLst/>
                              </a:prstGeom>
                            </pic:spPr>
                          </pic:pic>
                        </a:graphicData>
                      </a:graphic>
                    </wp:inline>
                  </w:drawing>
                </w:r>
              </w:p>
            </w:tc>
          </w:sdtContent>
        </w:sdt>
      </w:tr>
      <w:tr w:rsidR="00086D2C" w:rsidTr="00AB303B">
        <w:trPr>
          <w:trHeight w:hRule="exact" w:val="376"/>
        </w:trPr>
        <w:sdt>
          <w:sdtPr>
            <w:alias w:val="Photo Caption"/>
            <w:tag w:val="Photo Caption"/>
            <w:id w:val="4994955"/>
          </w:sdtPr>
          <w:sdtEndPr/>
          <w:sdtContent>
            <w:tc>
              <w:tcPr>
                <w:tcW w:w="3665" w:type="dxa"/>
                <w:vAlign w:val="center"/>
              </w:tcPr>
              <w:p w:rsidR="00086D2C" w:rsidRDefault="00EF14DA" w:rsidP="00EF14DA">
                <w:pPr>
                  <w:pStyle w:val="ImageCaption"/>
                  <w:framePr w:hSpace="0" w:wrap="auto" w:hAnchor="text" w:yAlign="inline"/>
                </w:pPr>
                <w:r>
                  <w:t>“Elbow insertion” station</w:t>
                </w:r>
                <w:r w:rsidR="00C41A33" w:rsidRPr="00C41A33">
                  <w:t xml:space="preserve"> </w:t>
                </w:r>
                <w:r w:rsidR="00C41A33">
                  <w:t xml:space="preserve">  </w:t>
                </w:r>
              </w:p>
            </w:tc>
          </w:sdtContent>
        </w:sdt>
        <w:sdt>
          <w:sdtPr>
            <w:alias w:val="Photo Caption"/>
            <w:tag w:val="Photo Caption"/>
            <w:id w:val="4994957"/>
          </w:sdtPr>
          <w:sdtEndPr/>
          <w:sdtContent>
            <w:tc>
              <w:tcPr>
                <w:tcW w:w="3665" w:type="dxa"/>
                <w:vAlign w:val="center"/>
              </w:tcPr>
              <w:p w:rsidR="00086D2C" w:rsidRDefault="00EF14DA" w:rsidP="00EF14DA">
                <w:pPr>
                  <w:pStyle w:val="ImageCaption"/>
                  <w:framePr w:hSpace="0" w:wrap="auto" w:hAnchor="text" w:yAlign="inline"/>
                </w:pPr>
                <w:r>
                  <w:t>Quality control inspectors</w:t>
                </w:r>
              </w:p>
            </w:tc>
          </w:sdtContent>
        </w:sdt>
        <w:sdt>
          <w:sdtPr>
            <w:alias w:val="Photo Caption"/>
            <w:tag w:val="Photo Caption"/>
            <w:id w:val="4994959"/>
          </w:sdtPr>
          <w:sdtEndPr/>
          <w:sdtContent>
            <w:tc>
              <w:tcPr>
                <w:tcW w:w="3666" w:type="dxa"/>
                <w:vAlign w:val="center"/>
              </w:tcPr>
              <w:p w:rsidR="00086D2C" w:rsidRDefault="00EF14DA" w:rsidP="00EF14DA">
                <w:pPr>
                  <w:pStyle w:val="ImageCaption"/>
                  <w:framePr w:hSpace="0" w:wrap="auto" w:hAnchor="text" w:yAlign="inline"/>
                </w:pPr>
                <w:r>
                  <w:t xml:space="preserve">Students became very engaged with production of transects  </w:t>
                </w:r>
              </w:p>
            </w:tc>
          </w:sdtContent>
        </w:sdt>
      </w:tr>
      <w:tr w:rsidR="005B6F35" w:rsidTr="00AB303B">
        <w:trPr>
          <w:trHeight w:hRule="exact" w:val="1504"/>
        </w:trPr>
        <w:tc>
          <w:tcPr>
            <w:tcW w:w="10995" w:type="dxa"/>
            <w:gridSpan w:val="3"/>
            <w:vAlign w:val="center"/>
          </w:tcPr>
          <w:p w:rsidR="005B6F35" w:rsidRPr="005B6F35" w:rsidRDefault="005B6F35" w:rsidP="005B6F35">
            <w:pPr>
              <w:rPr>
                <w:sz w:val="16"/>
                <w:szCs w:val="16"/>
              </w:rPr>
            </w:pPr>
          </w:p>
        </w:tc>
      </w:tr>
      <w:tr w:rsidR="005B6F35" w:rsidTr="00AB303B">
        <w:trPr>
          <w:trHeight w:hRule="exact" w:val="3158"/>
        </w:trPr>
        <w:sdt>
          <w:sdtPr>
            <w:id w:val="-218599685"/>
            <w:picture/>
          </w:sdtPr>
          <w:sdtEndPr/>
          <w:sdtContent>
            <w:tc>
              <w:tcPr>
                <w:tcW w:w="3665" w:type="dxa"/>
                <w:vAlign w:val="center"/>
              </w:tcPr>
              <w:p w:rsidR="005B6F35" w:rsidRDefault="006F4B58" w:rsidP="006F4B58">
                <w:pPr>
                  <w:jc w:val="center"/>
                </w:pPr>
                <w:r>
                  <w:rPr>
                    <w:noProof/>
                    <w:lang w:bidi="ar-SA"/>
                  </w:rPr>
                  <w:drawing>
                    <wp:inline distT="0" distB="0" distL="0" distR="0" wp14:anchorId="64C49EB4" wp14:editId="66093B53">
                      <wp:extent cx="1950720" cy="130454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0720" cy="1304544"/>
                              </a:xfrm>
                              <a:prstGeom prst="rect">
                                <a:avLst/>
                              </a:prstGeom>
                            </pic:spPr>
                          </pic:pic>
                        </a:graphicData>
                      </a:graphic>
                    </wp:inline>
                  </w:drawing>
                </w:r>
              </w:p>
            </w:tc>
          </w:sdtContent>
        </w:sdt>
        <w:sdt>
          <w:sdtPr>
            <w:id w:val="-428656603"/>
            <w:picture/>
          </w:sdtPr>
          <w:sdtEndPr/>
          <w:sdtContent>
            <w:tc>
              <w:tcPr>
                <w:tcW w:w="3665" w:type="dxa"/>
                <w:vAlign w:val="center"/>
              </w:tcPr>
              <w:p w:rsidR="005B6F35" w:rsidRDefault="006F4B58" w:rsidP="006F4B58">
                <w:pPr>
                  <w:jc w:val="center"/>
                </w:pPr>
                <w:r>
                  <w:rPr>
                    <w:noProof/>
                    <w:lang w:bidi="ar-SA"/>
                  </w:rPr>
                  <w:drawing>
                    <wp:inline distT="0" distB="0" distL="0" distR="0" wp14:anchorId="0B35DA7D" wp14:editId="2C0BA023">
                      <wp:extent cx="1950720" cy="1304544"/>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0720" cy="1304544"/>
                              </a:xfrm>
                              <a:prstGeom prst="rect">
                                <a:avLst/>
                              </a:prstGeom>
                            </pic:spPr>
                          </pic:pic>
                        </a:graphicData>
                      </a:graphic>
                    </wp:inline>
                  </w:drawing>
                </w:r>
              </w:p>
            </w:tc>
          </w:sdtContent>
        </w:sdt>
        <w:sdt>
          <w:sdtPr>
            <w:id w:val="694505987"/>
            <w:picture/>
          </w:sdtPr>
          <w:sdtEndPr/>
          <w:sdtContent>
            <w:tc>
              <w:tcPr>
                <w:tcW w:w="3666" w:type="dxa"/>
                <w:vAlign w:val="center"/>
              </w:tcPr>
              <w:p w:rsidR="005B6F35" w:rsidRDefault="006F4B58" w:rsidP="006F4B58">
                <w:pPr>
                  <w:jc w:val="center"/>
                </w:pPr>
                <w:r>
                  <w:rPr>
                    <w:noProof/>
                    <w:lang w:bidi="ar-SA"/>
                  </w:rPr>
                  <w:drawing>
                    <wp:inline distT="0" distB="0" distL="0" distR="0" wp14:anchorId="550B376E" wp14:editId="2A5A5333">
                      <wp:extent cx="1950720" cy="130454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0720" cy="1304544"/>
                              </a:xfrm>
                              <a:prstGeom prst="rect">
                                <a:avLst/>
                              </a:prstGeom>
                            </pic:spPr>
                          </pic:pic>
                        </a:graphicData>
                      </a:graphic>
                    </wp:inline>
                  </w:drawing>
                </w:r>
              </w:p>
            </w:tc>
          </w:sdtContent>
        </w:sdt>
      </w:tr>
      <w:tr w:rsidR="005B6F35" w:rsidTr="00AB303B">
        <w:trPr>
          <w:cantSplit/>
          <w:trHeight w:hRule="exact" w:val="376"/>
        </w:trPr>
        <w:sdt>
          <w:sdtPr>
            <w:alias w:val="Photo Caption"/>
            <w:tag w:val="Photo Caption"/>
            <w:id w:val="-1572795561"/>
          </w:sdtPr>
          <w:sdtEndPr/>
          <w:sdtContent>
            <w:tc>
              <w:tcPr>
                <w:tcW w:w="3665" w:type="dxa"/>
                <w:vAlign w:val="center"/>
              </w:tcPr>
              <w:p w:rsidR="005B6F35" w:rsidRDefault="00C41A33" w:rsidP="003F4DD1">
                <w:pPr>
                  <w:pStyle w:val="ImageCaption"/>
                  <w:framePr w:hSpace="0" w:wrap="auto" w:hAnchor="text" w:yAlign="inline"/>
                </w:pPr>
                <w:r>
                  <w:rPr>
                    <w:lang w:val="en"/>
                  </w:rPr>
                  <w:t xml:space="preserve">Hands on methodology is emphasized in the Georgia standards </w:t>
                </w:r>
              </w:p>
            </w:tc>
          </w:sdtContent>
        </w:sdt>
        <w:sdt>
          <w:sdtPr>
            <w:alias w:val="Photo Caption"/>
            <w:tag w:val="Photo Caption"/>
            <w:id w:val="1156103557"/>
          </w:sdtPr>
          <w:sdtEndPr/>
          <w:sdtContent>
            <w:tc>
              <w:tcPr>
                <w:tcW w:w="3665" w:type="dxa"/>
                <w:vAlign w:val="center"/>
              </w:tcPr>
              <w:p w:rsidR="005B6F35" w:rsidRDefault="00EF14DA" w:rsidP="00EF14DA">
                <w:pPr>
                  <w:pStyle w:val="ImageCaption"/>
                  <w:framePr w:hSpace="0" w:wrap="auto" w:hAnchor="text" w:yAlign="inline"/>
                </w:pPr>
                <w:r>
                  <w:t>Quality control inspectors recorded lengths of each quadrat assembled</w:t>
                </w:r>
              </w:p>
            </w:tc>
          </w:sdtContent>
        </w:sdt>
        <w:sdt>
          <w:sdtPr>
            <w:alias w:val="Photo Caption"/>
            <w:tag w:val="Photo Caption"/>
            <w:id w:val="45966124"/>
          </w:sdtPr>
          <w:sdtEndPr/>
          <w:sdtContent>
            <w:tc>
              <w:tcPr>
                <w:tcW w:w="3666" w:type="dxa"/>
                <w:vAlign w:val="center"/>
              </w:tcPr>
              <w:p w:rsidR="005B6F35" w:rsidRDefault="00C41A33" w:rsidP="00EF14DA">
                <w:pPr>
                  <w:pStyle w:val="ImageCaption"/>
                  <w:framePr w:hSpace="0" w:wrap="auto" w:hAnchor="text" w:yAlign="inline"/>
                </w:pPr>
                <w:r>
                  <w:t>Student</w:t>
                </w:r>
                <w:r w:rsidR="00EF14DA">
                  <w:t>s allowed to “show off” their work for quality control staff ~0.25 quadrats</w:t>
                </w:r>
              </w:p>
            </w:tc>
          </w:sdtContent>
        </w:sdt>
      </w:tr>
      <w:tr w:rsidR="005B6F35" w:rsidTr="00AB303B">
        <w:trPr>
          <w:trHeight w:hRule="exact" w:val="3158"/>
        </w:trPr>
        <w:sdt>
          <w:sdtPr>
            <w:id w:val="-710795988"/>
            <w:picture/>
          </w:sdtPr>
          <w:sdtEndPr/>
          <w:sdtContent>
            <w:tc>
              <w:tcPr>
                <w:tcW w:w="3665" w:type="dxa"/>
                <w:vAlign w:val="center"/>
              </w:tcPr>
              <w:p w:rsidR="005B6F35" w:rsidRDefault="006F4B58" w:rsidP="006F4B58">
                <w:pPr>
                  <w:jc w:val="center"/>
                </w:pPr>
                <w:r>
                  <w:rPr>
                    <w:noProof/>
                    <w:lang w:bidi="ar-SA"/>
                  </w:rPr>
                  <w:drawing>
                    <wp:inline distT="0" distB="0" distL="0" distR="0" wp14:anchorId="4ACE0325" wp14:editId="5C5B7C34">
                      <wp:extent cx="2186940" cy="1463675"/>
                      <wp:effectExtent l="0" t="0" r="381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560906547"/>
            <w:picture/>
          </w:sdtPr>
          <w:sdtEndPr/>
          <w:sdtContent>
            <w:tc>
              <w:tcPr>
                <w:tcW w:w="3665" w:type="dxa"/>
                <w:vAlign w:val="center"/>
              </w:tcPr>
              <w:p w:rsidR="005B6F35" w:rsidRDefault="006F4B58" w:rsidP="006F4B58">
                <w:pPr>
                  <w:jc w:val="center"/>
                </w:pPr>
                <w:r>
                  <w:rPr>
                    <w:noProof/>
                    <w:lang w:bidi="ar-SA"/>
                  </w:rPr>
                  <w:drawing>
                    <wp:inline distT="0" distB="0" distL="0" distR="0" wp14:anchorId="3CB8C7F5" wp14:editId="17DBDF84">
                      <wp:extent cx="1285240" cy="192024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5240" cy="1920240"/>
                              </a:xfrm>
                              <a:prstGeom prst="rect">
                                <a:avLst/>
                              </a:prstGeom>
                            </pic:spPr>
                          </pic:pic>
                        </a:graphicData>
                      </a:graphic>
                    </wp:inline>
                  </w:drawing>
                </w:r>
              </w:p>
            </w:tc>
          </w:sdtContent>
        </w:sdt>
        <w:sdt>
          <w:sdtPr>
            <w:id w:val="1985119627"/>
            <w:picture/>
          </w:sdtPr>
          <w:sdtEndPr/>
          <w:sdtContent>
            <w:tc>
              <w:tcPr>
                <w:tcW w:w="3666" w:type="dxa"/>
                <w:vAlign w:val="center"/>
              </w:tcPr>
              <w:p w:rsidR="005B6F35" w:rsidRDefault="006F4B58" w:rsidP="006F4B58">
                <w:pPr>
                  <w:jc w:val="center"/>
                </w:pPr>
                <w:r>
                  <w:rPr>
                    <w:noProof/>
                    <w:lang w:bidi="ar-SA"/>
                  </w:rPr>
                  <w:drawing>
                    <wp:inline distT="0" distB="0" distL="0" distR="0" wp14:anchorId="691A98CD" wp14:editId="3C64E61C">
                      <wp:extent cx="2187575" cy="1464310"/>
                      <wp:effectExtent l="0" t="0" r="3175"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5B6F35" w:rsidTr="006365F2">
        <w:trPr>
          <w:trHeight w:hRule="exact" w:val="615"/>
        </w:trPr>
        <w:sdt>
          <w:sdtPr>
            <w:alias w:val="Photo Caption"/>
            <w:tag w:val="Photo Caption"/>
            <w:id w:val="-2110730734"/>
          </w:sdtPr>
          <w:sdtEndPr/>
          <w:sdtContent>
            <w:tc>
              <w:tcPr>
                <w:tcW w:w="3665" w:type="dxa"/>
                <w:vAlign w:val="center"/>
              </w:tcPr>
              <w:p w:rsidR="005B6F35" w:rsidRDefault="00EF14DA" w:rsidP="00EF14DA">
                <w:pPr>
                  <w:pStyle w:val="ImageCaption"/>
                  <w:framePr w:hSpace="0" w:wrap="auto" w:hAnchor="text" w:yAlign="inline"/>
                </w:pPr>
                <w:r>
                  <w:t>1 square meter quadrats inspected</w:t>
                </w:r>
                <w:r w:rsidR="006365F2">
                  <w:t>. Special thanks to Dr. Carol Pride for purchasing materials  and supplies</w:t>
                </w:r>
              </w:p>
            </w:tc>
          </w:sdtContent>
        </w:sdt>
        <w:sdt>
          <w:sdtPr>
            <w:alias w:val="Photo Caption"/>
            <w:tag w:val="Photo Caption"/>
            <w:id w:val="-57631460"/>
          </w:sdtPr>
          <w:sdtEndPr/>
          <w:sdtContent>
            <w:tc>
              <w:tcPr>
                <w:tcW w:w="3665" w:type="dxa"/>
                <w:vAlign w:val="center"/>
              </w:tcPr>
              <w:p w:rsidR="005B6F35" w:rsidRDefault="00EF14DA" w:rsidP="00EF14DA">
                <w:pPr>
                  <w:pStyle w:val="ImageCaption"/>
                  <w:framePr w:hSpace="0" w:wrap="auto" w:hAnchor="text" w:yAlign="inline"/>
                </w:pPr>
                <w:r>
                  <w:t>Notes taken by quality control inspector</w:t>
                </w:r>
              </w:p>
            </w:tc>
          </w:sdtContent>
        </w:sdt>
        <w:sdt>
          <w:sdtPr>
            <w:alias w:val="Photo Caption"/>
            <w:tag w:val="Photo Caption"/>
            <w:id w:val="-1385945441"/>
          </w:sdtPr>
          <w:sdtEndPr/>
          <w:sdtContent>
            <w:tc>
              <w:tcPr>
                <w:tcW w:w="3666" w:type="dxa"/>
                <w:vAlign w:val="center"/>
              </w:tcPr>
              <w:p w:rsidR="005B6F35" w:rsidRDefault="00EF14DA" w:rsidP="00EF14DA">
                <w:pPr>
                  <w:pStyle w:val="ImageCaption"/>
                  <w:framePr w:hSpace="0" w:wrap="auto" w:hAnchor="text" w:yAlign="inline"/>
                </w:pPr>
                <w:r>
                  <w:t>Part II ~ Field trip to Savannah State University</w:t>
                </w:r>
              </w:p>
            </w:tc>
          </w:sdtContent>
        </w:sdt>
      </w:tr>
      <w:tr w:rsidR="005B6F35" w:rsidTr="00AB303B">
        <w:trPr>
          <w:trHeight w:hRule="exact" w:val="3158"/>
        </w:trPr>
        <w:sdt>
          <w:sdtPr>
            <w:id w:val="-72053530"/>
            <w:picture/>
          </w:sdtPr>
          <w:sdtEndPr/>
          <w:sdtContent>
            <w:tc>
              <w:tcPr>
                <w:tcW w:w="3665" w:type="dxa"/>
                <w:vAlign w:val="center"/>
              </w:tcPr>
              <w:p w:rsidR="005B6F35" w:rsidRDefault="006F4B58" w:rsidP="006F4B58">
                <w:pPr>
                  <w:jc w:val="center"/>
                </w:pPr>
                <w:r>
                  <w:rPr>
                    <w:noProof/>
                    <w:lang w:bidi="ar-SA"/>
                  </w:rPr>
                  <w:drawing>
                    <wp:inline distT="0" distB="0" distL="0" distR="0" wp14:anchorId="04D854BA" wp14:editId="7A3713BF">
                      <wp:extent cx="2186940" cy="1463675"/>
                      <wp:effectExtent l="0" t="0" r="381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579514096"/>
            <w:picture/>
          </w:sdtPr>
          <w:sdtEndPr/>
          <w:sdtContent>
            <w:tc>
              <w:tcPr>
                <w:tcW w:w="3665" w:type="dxa"/>
                <w:vAlign w:val="center"/>
              </w:tcPr>
              <w:p w:rsidR="005B6F35" w:rsidRDefault="006F4B58" w:rsidP="006F4B58">
                <w:pPr>
                  <w:jc w:val="center"/>
                </w:pPr>
                <w:r>
                  <w:rPr>
                    <w:noProof/>
                    <w:lang w:bidi="ar-SA"/>
                  </w:rPr>
                  <w:drawing>
                    <wp:inline distT="0" distB="0" distL="0" distR="0" wp14:anchorId="2DFD7EB9" wp14:editId="70F34E1B">
                      <wp:extent cx="2186940" cy="1463675"/>
                      <wp:effectExtent l="0" t="0" r="3810" b="317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123534818"/>
            <w:picture/>
          </w:sdtPr>
          <w:sdtEndPr/>
          <w:sdtContent>
            <w:tc>
              <w:tcPr>
                <w:tcW w:w="3666" w:type="dxa"/>
                <w:vAlign w:val="center"/>
              </w:tcPr>
              <w:p w:rsidR="005B6F35" w:rsidRDefault="006F4B58" w:rsidP="006F4B58">
                <w:pPr>
                  <w:jc w:val="center"/>
                </w:pPr>
                <w:r>
                  <w:rPr>
                    <w:noProof/>
                    <w:lang w:bidi="ar-SA"/>
                  </w:rPr>
                  <w:drawing>
                    <wp:inline distT="0" distB="0" distL="0" distR="0" wp14:anchorId="410845EA" wp14:editId="756EEF42">
                      <wp:extent cx="2187575" cy="1464310"/>
                      <wp:effectExtent l="0" t="0" r="3175"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5B6F35" w:rsidTr="00AB303B">
        <w:trPr>
          <w:trHeight w:hRule="exact" w:val="736"/>
        </w:trPr>
        <w:sdt>
          <w:sdtPr>
            <w:alias w:val="Photo Caption"/>
            <w:tag w:val="Photo Caption"/>
            <w:id w:val="492070436"/>
          </w:sdtPr>
          <w:sdtEndPr/>
          <w:sdtContent>
            <w:tc>
              <w:tcPr>
                <w:tcW w:w="3665" w:type="dxa"/>
                <w:vAlign w:val="center"/>
              </w:tcPr>
              <w:p w:rsidR="005B6F35" w:rsidRDefault="00EF14DA" w:rsidP="00EF14DA">
                <w:pPr>
                  <w:pStyle w:val="ImageCaption"/>
                  <w:framePr w:hSpace="0" w:wrap="auto" w:hAnchor="text" w:yAlign="inline"/>
                </w:pPr>
                <w:r>
                  <w:t xml:space="preserve">Mr. Hunter interacting with students getting students to discuss the ecology of estuaries </w:t>
                </w:r>
              </w:p>
            </w:tc>
          </w:sdtContent>
        </w:sdt>
        <w:sdt>
          <w:sdtPr>
            <w:alias w:val="Photo Caption"/>
            <w:tag w:val="Photo Caption"/>
            <w:id w:val="-927727211"/>
          </w:sdtPr>
          <w:sdtEndPr/>
          <w:sdtContent>
            <w:tc>
              <w:tcPr>
                <w:tcW w:w="3665" w:type="dxa"/>
                <w:vAlign w:val="center"/>
              </w:tcPr>
              <w:p w:rsidR="005B6F35" w:rsidRDefault="00EF14DA" w:rsidP="00EF14DA">
                <w:pPr>
                  <w:pStyle w:val="ImageCaption"/>
                  <w:framePr w:hSpace="0" w:wrap="auto" w:hAnchor="text" w:yAlign="inline"/>
                </w:pPr>
                <w:r>
                  <w:t>Field trip was a walking event</w:t>
                </w:r>
              </w:p>
            </w:tc>
          </w:sdtContent>
        </w:sdt>
        <w:tc>
          <w:tcPr>
            <w:tcW w:w="3666" w:type="dxa"/>
            <w:vAlign w:val="center"/>
          </w:tcPr>
          <w:p w:rsidR="005B6F35" w:rsidRPr="003F4DD1" w:rsidRDefault="00EF14DA" w:rsidP="00EF14DA">
            <w:pPr>
              <w:pStyle w:val="ImageCaption"/>
              <w:framePr w:hSpace="0" w:wrap="auto" w:hAnchor="text" w:yAlign="inline"/>
            </w:pPr>
            <w:r>
              <w:t>Savannah State University is in close proximity to many schools</w:t>
            </w:r>
            <w:r w:rsidR="002075A1">
              <w:t xml:space="preserve"> </w:t>
            </w:r>
            <w:r>
              <w:t xml:space="preserve"> making </w:t>
            </w:r>
            <w:r w:rsidR="002075A1">
              <w:t xml:space="preserve">field trips and other marine science events extremely inexpensive </w:t>
            </w:r>
          </w:p>
        </w:tc>
      </w:tr>
      <w:tr w:rsidR="005B6F35" w:rsidTr="00AB303B">
        <w:trPr>
          <w:trHeight w:hRule="exact" w:val="1504"/>
        </w:trPr>
        <w:tc>
          <w:tcPr>
            <w:tcW w:w="10995" w:type="dxa"/>
            <w:gridSpan w:val="3"/>
            <w:vAlign w:val="center"/>
          </w:tcPr>
          <w:p w:rsidR="005B6F35" w:rsidRPr="005B6F35" w:rsidRDefault="005B6F35" w:rsidP="005B6F35">
            <w:pPr>
              <w:rPr>
                <w:sz w:val="16"/>
                <w:szCs w:val="16"/>
              </w:rPr>
            </w:pPr>
          </w:p>
        </w:tc>
      </w:tr>
      <w:tr w:rsidR="005B6F35" w:rsidTr="00AB303B">
        <w:trPr>
          <w:trHeight w:hRule="exact" w:val="3158"/>
        </w:trPr>
        <w:sdt>
          <w:sdtPr>
            <w:id w:val="559761436"/>
            <w:picture/>
          </w:sdtPr>
          <w:sdtEndPr/>
          <w:sdtContent>
            <w:tc>
              <w:tcPr>
                <w:tcW w:w="3665" w:type="dxa"/>
                <w:vAlign w:val="center"/>
              </w:tcPr>
              <w:p w:rsidR="005B6F35" w:rsidRDefault="006F4B58" w:rsidP="006F4B58">
                <w:pPr>
                  <w:jc w:val="center"/>
                </w:pPr>
                <w:r>
                  <w:rPr>
                    <w:noProof/>
                    <w:lang w:bidi="ar-SA"/>
                  </w:rPr>
                  <w:drawing>
                    <wp:inline distT="0" distB="0" distL="0" distR="0" wp14:anchorId="772B8AA6" wp14:editId="5C72FB76">
                      <wp:extent cx="2186940" cy="1463675"/>
                      <wp:effectExtent l="0" t="0" r="381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450157879"/>
            <w:picture/>
          </w:sdtPr>
          <w:sdtEndPr/>
          <w:sdtContent>
            <w:tc>
              <w:tcPr>
                <w:tcW w:w="3665" w:type="dxa"/>
                <w:vAlign w:val="center"/>
              </w:tcPr>
              <w:p w:rsidR="005B6F35" w:rsidRDefault="006F4B58" w:rsidP="006F4B58">
                <w:pPr>
                  <w:jc w:val="center"/>
                </w:pPr>
                <w:r>
                  <w:rPr>
                    <w:noProof/>
                    <w:lang w:bidi="ar-SA"/>
                  </w:rPr>
                  <w:drawing>
                    <wp:inline distT="0" distB="0" distL="0" distR="0" wp14:anchorId="4225D321" wp14:editId="40217D18">
                      <wp:extent cx="2186940" cy="1463675"/>
                      <wp:effectExtent l="0" t="0" r="3810"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628973803"/>
            <w:picture/>
          </w:sdtPr>
          <w:sdtEndPr/>
          <w:sdtContent>
            <w:tc>
              <w:tcPr>
                <w:tcW w:w="3666" w:type="dxa"/>
                <w:vAlign w:val="center"/>
              </w:tcPr>
              <w:p w:rsidR="005B6F35" w:rsidRDefault="006F4B58" w:rsidP="006F4B58">
                <w:pPr>
                  <w:jc w:val="center"/>
                </w:pPr>
                <w:r>
                  <w:rPr>
                    <w:noProof/>
                    <w:lang w:bidi="ar-SA"/>
                  </w:rPr>
                  <w:drawing>
                    <wp:inline distT="0" distB="0" distL="0" distR="0" wp14:anchorId="5FC8CEF8" wp14:editId="35B8E459">
                      <wp:extent cx="2187575" cy="1464310"/>
                      <wp:effectExtent l="0" t="0" r="3175"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5B6F35" w:rsidTr="00AB303B">
        <w:trPr>
          <w:cantSplit/>
          <w:trHeight w:hRule="exact" w:val="376"/>
        </w:trPr>
        <w:sdt>
          <w:sdtPr>
            <w:alias w:val="Photo Caption"/>
            <w:tag w:val="Photo Caption"/>
            <w:id w:val="-989015789"/>
          </w:sdtPr>
          <w:sdtEndPr/>
          <w:sdtContent>
            <w:tc>
              <w:tcPr>
                <w:tcW w:w="3665" w:type="dxa"/>
                <w:vAlign w:val="center"/>
              </w:tcPr>
              <w:p w:rsidR="005B6F35" w:rsidRDefault="002075A1" w:rsidP="002075A1">
                <w:pPr>
                  <w:pStyle w:val="ImageCaption"/>
                  <w:framePr w:hSpace="0" w:wrap="auto" w:hAnchor="text" w:yAlign="inline"/>
                </w:pPr>
                <w:r>
                  <w:rPr>
                    <w:lang w:val="en"/>
                  </w:rPr>
                  <w:t>Students were eager to start using quadrats</w:t>
                </w:r>
                <w:r w:rsidR="003F4DD1">
                  <w:rPr>
                    <w:lang w:val="en"/>
                  </w:rPr>
                  <w:t xml:space="preserve"> </w:t>
                </w:r>
              </w:p>
            </w:tc>
          </w:sdtContent>
        </w:sdt>
        <w:sdt>
          <w:sdtPr>
            <w:alias w:val="Photo Caption"/>
            <w:tag w:val="Photo Caption"/>
            <w:id w:val="596831654"/>
          </w:sdtPr>
          <w:sdtEndPr/>
          <w:sdtContent>
            <w:tc>
              <w:tcPr>
                <w:tcW w:w="3665" w:type="dxa"/>
                <w:vAlign w:val="center"/>
              </w:tcPr>
              <w:p w:rsidR="005B6F35" w:rsidRDefault="003F4DD1" w:rsidP="002075A1">
                <w:pPr>
                  <w:pStyle w:val="ImageCaption"/>
                  <w:framePr w:hSpace="0" w:wrap="auto" w:hAnchor="text" w:yAlign="inline"/>
                </w:pPr>
                <w:r>
                  <w:t xml:space="preserve"> </w:t>
                </w:r>
                <w:r w:rsidR="002075A1">
                  <w:t>The enthusiasm to participate in marine science activities is apparent</w:t>
                </w:r>
              </w:p>
            </w:tc>
          </w:sdtContent>
        </w:sdt>
        <w:sdt>
          <w:sdtPr>
            <w:alias w:val="Photo Caption"/>
            <w:tag w:val="Photo Caption"/>
            <w:id w:val="1407728752"/>
          </w:sdtPr>
          <w:sdtEndPr/>
          <w:sdtContent>
            <w:tc>
              <w:tcPr>
                <w:tcW w:w="3666" w:type="dxa"/>
                <w:vAlign w:val="center"/>
              </w:tcPr>
              <w:p w:rsidR="005B6F35" w:rsidRDefault="003F4DD1" w:rsidP="002075A1">
                <w:pPr>
                  <w:pStyle w:val="ImageCaption"/>
                  <w:framePr w:hSpace="0" w:wrap="auto" w:hAnchor="text" w:yAlign="inline"/>
                </w:pPr>
                <w:r>
                  <w:t xml:space="preserve"> </w:t>
                </w:r>
                <w:sdt>
                  <w:sdtPr>
                    <w:alias w:val="Photo Caption"/>
                    <w:tag w:val="Photo Caption"/>
                    <w:id w:val="-1668465365"/>
                  </w:sdtPr>
                  <w:sdtEndPr/>
                  <w:sdtContent>
                    <w:r w:rsidR="002075A1">
                      <w:rPr>
                        <w:lang w:val="en"/>
                      </w:rPr>
                      <w:t xml:space="preserve">Walking field trip- Students walked along back roads to avoid high traffic areas </w:t>
                    </w:r>
                    <w:r>
                      <w:rPr>
                        <w:lang w:val="en"/>
                      </w:rPr>
                      <w:t xml:space="preserve"> </w:t>
                    </w:r>
                  </w:sdtContent>
                </w:sdt>
                <w:r>
                  <w:t xml:space="preserve"> </w:t>
                </w:r>
              </w:p>
            </w:tc>
          </w:sdtContent>
        </w:sdt>
      </w:tr>
      <w:tr w:rsidR="005B6F35" w:rsidTr="00AB303B">
        <w:trPr>
          <w:trHeight w:hRule="exact" w:val="3158"/>
        </w:trPr>
        <w:sdt>
          <w:sdtPr>
            <w:id w:val="-532730371"/>
            <w:picture/>
          </w:sdtPr>
          <w:sdtEndPr/>
          <w:sdtContent>
            <w:tc>
              <w:tcPr>
                <w:tcW w:w="3665" w:type="dxa"/>
                <w:vAlign w:val="center"/>
              </w:tcPr>
              <w:p w:rsidR="005B6F35" w:rsidRDefault="006F4B58" w:rsidP="006F4B58">
                <w:pPr>
                  <w:jc w:val="center"/>
                </w:pPr>
                <w:r>
                  <w:rPr>
                    <w:noProof/>
                    <w:lang w:bidi="ar-SA"/>
                  </w:rPr>
                  <w:drawing>
                    <wp:inline distT="0" distB="0" distL="0" distR="0" wp14:anchorId="66F7C6D4" wp14:editId="4A93A9DA">
                      <wp:extent cx="2186940" cy="1463675"/>
                      <wp:effectExtent l="0" t="0" r="381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731376294"/>
            <w:picture/>
          </w:sdtPr>
          <w:sdtEndPr/>
          <w:sdtContent>
            <w:tc>
              <w:tcPr>
                <w:tcW w:w="3665" w:type="dxa"/>
                <w:vAlign w:val="center"/>
              </w:tcPr>
              <w:p w:rsidR="005B6F35" w:rsidRDefault="006F4B58" w:rsidP="006F4B58">
                <w:pPr>
                  <w:jc w:val="center"/>
                </w:pPr>
                <w:r>
                  <w:rPr>
                    <w:noProof/>
                    <w:lang w:bidi="ar-SA"/>
                  </w:rPr>
                  <w:drawing>
                    <wp:inline distT="0" distB="0" distL="0" distR="0" wp14:anchorId="1DE7ED2F" wp14:editId="6582E782">
                      <wp:extent cx="2186940" cy="1463675"/>
                      <wp:effectExtent l="0" t="0" r="381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354612434"/>
            <w:picture/>
          </w:sdtPr>
          <w:sdtEndPr/>
          <w:sdtContent>
            <w:tc>
              <w:tcPr>
                <w:tcW w:w="3666" w:type="dxa"/>
                <w:vAlign w:val="center"/>
              </w:tcPr>
              <w:p w:rsidR="005B6F35" w:rsidRDefault="006F4B58" w:rsidP="006F4B58">
                <w:pPr>
                  <w:jc w:val="center"/>
                </w:pPr>
                <w:r>
                  <w:rPr>
                    <w:noProof/>
                    <w:lang w:bidi="ar-SA"/>
                  </w:rPr>
                  <w:drawing>
                    <wp:inline distT="0" distB="0" distL="0" distR="0" wp14:anchorId="69F85259" wp14:editId="767BFE4A">
                      <wp:extent cx="2187575" cy="1464310"/>
                      <wp:effectExtent l="0" t="0" r="3175"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5B6F35" w:rsidTr="006B2751">
        <w:trPr>
          <w:trHeight w:hRule="exact" w:val="885"/>
        </w:trPr>
        <w:sdt>
          <w:sdtPr>
            <w:alias w:val="Photo Caption"/>
            <w:tag w:val="Photo Caption"/>
            <w:id w:val="-1863351599"/>
          </w:sdtPr>
          <w:sdtEndPr/>
          <w:sdtContent>
            <w:tc>
              <w:tcPr>
                <w:tcW w:w="3665" w:type="dxa"/>
                <w:vAlign w:val="center"/>
              </w:tcPr>
              <w:p w:rsidR="005B6F35" w:rsidRDefault="002075A1" w:rsidP="002075A1">
                <w:pPr>
                  <w:pStyle w:val="ImageCaption"/>
                  <w:framePr w:hSpace="0" w:wrap="auto" w:hAnchor="text" w:yAlign="inline"/>
                </w:pPr>
                <w:r>
                  <w:t>Students were given specific tasks in collecting biodiversity data</w:t>
                </w:r>
                <w:r w:rsidR="003F4DD1">
                  <w:t xml:space="preserve"> </w:t>
                </w:r>
              </w:p>
            </w:tc>
          </w:sdtContent>
        </w:sdt>
        <w:sdt>
          <w:sdtPr>
            <w:alias w:val="Photo Caption"/>
            <w:tag w:val="Photo Caption"/>
            <w:id w:val="-498741963"/>
          </w:sdtPr>
          <w:sdtEndPr/>
          <w:sdtContent>
            <w:tc>
              <w:tcPr>
                <w:tcW w:w="3665" w:type="dxa"/>
                <w:vAlign w:val="center"/>
              </w:tcPr>
              <w:p w:rsidR="005B6F35" w:rsidRDefault="002075A1" w:rsidP="002075A1">
                <w:pPr>
                  <w:pStyle w:val="ImageCaption"/>
                  <w:framePr w:hSpace="0" w:wrap="auto" w:hAnchor="text" w:yAlign="inline"/>
                </w:pPr>
                <w:r>
                  <w:t>Biodiversity data collection entailed making careful measurements of TL of vegetation</w:t>
                </w:r>
                <w:r w:rsidR="006B2751">
                  <w:t>, soil temperature and total number of plants in quadrat</w:t>
                </w:r>
              </w:p>
            </w:tc>
          </w:sdtContent>
        </w:sdt>
        <w:sdt>
          <w:sdtPr>
            <w:alias w:val="Photo Caption"/>
            <w:tag w:val="Photo Caption"/>
            <w:id w:val="-1026103907"/>
          </w:sdtPr>
          <w:sdtEndPr/>
          <w:sdtContent>
            <w:tc>
              <w:tcPr>
                <w:tcW w:w="3666" w:type="dxa"/>
                <w:vAlign w:val="center"/>
              </w:tcPr>
              <w:p w:rsidR="005B6F35" w:rsidRDefault="002075A1" w:rsidP="002075A1">
                <w:pPr>
                  <w:pStyle w:val="ImageCaption"/>
                  <w:framePr w:hSpace="0" w:wrap="auto" w:hAnchor="text" w:yAlign="inline"/>
                </w:pPr>
                <w:r>
                  <w:t>Students arrive on Savannah State University campus</w:t>
                </w:r>
              </w:p>
            </w:tc>
          </w:sdtContent>
        </w:sdt>
      </w:tr>
      <w:tr w:rsidR="005B6F35" w:rsidTr="00AB303B">
        <w:trPr>
          <w:trHeight w:hRule="exact" w:val="3158"/>
        </w:trPr>
        <w:sdt>
          <w:sdtPr>
            <w:id w:val="508484251"/>
            <w:picture/>
          </w:sdtPr>
          <w:sdtEndPr/>
          <w:sdtContent>
            <w:tc>
              <w:tcPr>
                <w:tcW w:w="3665" w:type="dxa"/>
                <w:vAlign w:val="center"/>
              </w:tcPr>
              <w:p w:rsidR="005B6F35" w:rsidRDefault="006F4B58" w:rsidP="006F4B58">
                <w:pPr>
                  <w:jc w:val="center"/>
                </w:pPr>
                <w:r>
                  <w:rPr>
                    <w:noProof/>
                    <w:lang w:bidi="ar-SA"/>
                  </w:rPr>
                  <w:drawing>
                    <wp:inline distT="0" distB="0" distL="0" distR="0" wp14:anchorId="39F47928" wp14:editId="72D8BADC">
                      <wp:extent cx="2186940" cy="1463675"/>
                      <wp:effectExtent l="0" t="0" r="381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385721302"/>
            <w:picture/>
          </w:sdtPr>
          <w:sdtEndPr/>
          <w:sdtContent>
            <w:tc>
              <w:tcPr>
                <w:tcW w:w="3665" w:type="dxa"/>
                <w:vAlign w:val="center"/>
              </w:tcPr>
              <w:p w:rsidR="005B6F35" w:rsidRDefault="006F4B58" w:rsidP="006F4B58">
                <w:pPr>
                  <w:jc w:val="center"/>
                </w:pPr>
                <w:r>
                  <w:rPr>
                    <w:noProof/>
                    <w:lang w:bidi="ar-SA"/>
                  </w:rPr>
                  <w:drawing>
                    <wp:inline distT="0" distB="0" distL="0" distR="0" wp14:anchorId="7F858720" wp14:editId="409DC48C">
                      <wp:extent cx="2186940" cy="1463675"/>
                      <wp:effectExtent l="0" t="0" r="3810"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42777834"/>
            <w:picture/>
          </w:sdtPr>
          <w:sdtEndPr/>
          <w:sdtContent>
            <w:tc>
              <w:tcPr>
                <w:tcW w:w="3666" w:type="dxa"/>
                <w:vAlign w:val="center"/>
              </w:tcPr>
              <w:p w:rsidR="005B6F35" w:rsidRDefault="006F4B58" w:rsidP="006F4B58">
                <w:pPr>
                  <w:jc w:val="center"/>
                </w:pPr>
                <w:r>
                  <w:rPr>
                    <w:noProof/>
                    <w:lang w:bidi="ar-SA"/>
                  </w:rPr>
                  <w:drawing>
                    <wp:inline distT="0" distB="0" distL="0" distR="0" wp14:anchorId="7F89F450" wp14:editId="6A6EAFE0">
                      <wp:extent cx="2187575" cy="1464310"/>
                      <wp:effectExtent l="0" t="0" r="3175"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5B6F35" w:rsidTr="00AB303B">
        <w:trPr>
          <w:trHeight w:hRule="exact" w:val="903"/>
        </w:trPr>
        <w:sdt>
          <w:sdtPr>
            <w:alias w:val="Photo Caption"/>
            <w:tag w:val="Photo Caption"/>
            <w:id w:val="-2080903055"/>
          </w:sdtPr>
          <w:sdtEndPr/>
          <w:sdtContent>
            <w:tc>
              <w:tcPr>
                <w:tcW w:w="3665" w:type="dxa"/>
                <w:vAlign w:val="center"/>
              </w:tcPr>
              <w:p w:rsidR="005B6F35" w:rsidRDefault="002075A1" w:rsidP="006B2751">
                <w:pPr>
                  <w:pStyle w:val="ImageCaption"/>
                  <w:framePr w:hSpace="0" w:wrap="auto" w:hAnchor="text" w:yAlign="inline"/>
                </w:pPr>
                <w:r>
                  <w:t>Campus police officer gave a brief discussion o</w:t>
                </w:r>
                <w:r w:rsidR="006B2751">
                  <w:t>n</w:t>
                </w:r>
                <w:r>
                  <w:t xml:space="preserve"> discipline and proper conduct</w:t>
                </w:r>
                <w:r w:rsidR="002B0A11">
                  <w:t xml:space="preserve"> </w:t>
                </w:r>
              </w:p>
            </w:tc>
          </w:sdtContent>
        </w:sdt>
        <w:sdt>
          <w:sdtPr>
            <w:alias w:val="Photo Caption"/>
            <w:tag w:val="Photo Caption"/>
            <w:id w:val="-1762213420"/>
          </w:sdtPr>
          <w:sdtEndPr/>
          <w:sdtContent>
            <w:tc>
              <w:tcPr>
                <w:tcW w:w="3665" w:type="dxa"/>
                <w:vAlign w:val="center"/>
              </w:tcPr>
              <w:p w:rsidR="005B6F35" w:rsidRDefault="002075A1" w:rsidP="00AB303B">
                <w:pPr>
                  <w:pStyle w:val="ImageCaption"/>
                  <w:framePr w:hSpace="0" w:wrap="auto" w:hAnchor="text" w:yAlign="inline"/>
                </w:pPr>
                <w:r>
                  <w:t>Mr. Hunter</w:t>
                </w:r>
                <w:r w:rsidR="00AB303B">
                  <w:t xml:space="preserve"> (outreach coordinator @ SSU)</w:t>
                </w:r>
                <w:r>
                  <w:t xml:space="preserve"> gave an excellent introduction of the importance of estuaries, the ecology and </w:t>
                </w:r>
                <w:r w:rsidR="00AB303B">
                  <w:t xml:space="preserve">ways in which </w:t>
                </w:r>
                <w:r>
                  <w:t xml:space="preserve"> different components</w:t>
                </w:r>
                <w:r w:rsidR="006B2751">
                  <w:t xml:space="preserve"> of estuaries (soil, vegetation and organisms</w:t>
                </w:r>
                <w:r>
                  <w:t xml:space="preserve"> are inter-related</w:t>
                </w:r>
              </w:p>
            </w:tc>
          </w:sdtContent>
        </w:sdt>
        <w:sdt>
          <w:sdtPr>
            <w:alias w:val="Photo Caption"/>
            <w:tag w:val="Photo Caption"/>
            <w:id w:val="1181700786"/>
          </w:sdtPr>
          <w:sdtEndPr/>
          <w:sdtContent>
            <w:tc>
              <w:tcPr>
                <w:tcW w:w="3666" w:type="dxa"/>
                <w:vAlign w:val="center"/>
              </w:tcPr>
              <w:p w:rsidR="005B6F35" w:rsidRDefault="002075A1" w:rsidP="006B2751">
                <w:pPr>
                  <w:pStyle w:val="ImageCaption"/>
                  <w:framePr w:hSpace="0" w:wrap="auto" w:hAnchor="text" w:yAlign="inline"/>
                </w:pPr>
                <w:r>
                  <w:t>Students were kept engaged</w:t>
                </w:r>
                <w:r w:rsidR="006B2751">
                  <w:t xml:space="preserve"> by posing several questions to students and discussing responses </w:t>
                </w:r>
              </w:p>
            </w:tc>
          </w:sdtContent>
        </w:sdt>
      </w:tr>
    </w:tbl>
    <w:p w:rsidR="00086D2C" w:rsidRDefault="00086D2C">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tbl>
      <w:tblPr>
        <w:tblStyle w:val="TableGrid"/>
        <w:tblpPr w:leftFromText="180" w:rightFromText="180" w:horzAnchor="margin" w:tblpY="-4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74"/>
        <w:gridCol w:w="3674"/>
        <w:gridCol w:w="3675"/>
      </w:tblGrid>
      <w:tr w:rsidR="006F4B58" w:rsidTr="00EE7D05">
        <w:trPr>
          <w:trHeight w:hRule="exact" w:val="1440"/>
        </w:trPr>
        <w:tc>
          <w:tcPr>
            <w:tcW w:w="11023" w:type="dxa"/>
            <w:gridSpan w:val="3"/>
            <w:vAlign w:val="center"/>
          </w:tcPr>
          <w:p w:rsidR="006F4B58" w:rsidRPr="005B6F35" w:rsidRDefault="006F4B58" w:rsidP="00EE7D05">
            <w:pPr>
              <w:rPr>
                <w:sz w:val="16"/>
                <w:szCs w:val="16"/>
              </w:rPr>
            </w:pPr>
          </w:p>
        </w:tc>
      </w:tr>
      <w:tr w:rsidR="006F4B58" w:rsidTr="00EE7D05">
        <w:trPr>
          <w:trHeight w:hRule="exact" w:val="3024"/>
        </w:trPr>
        <w:sdt>
          <w:sdtPr>
            <w:id w:val="-395284942"/>
            <w:picture/>
          </w:sdtPr>
          <w:sdtEndPr/>
          <w:sdtContent>
            <w:tc>
              <w:tcPr>
                <w:tcW w:w="3674" w:type="dxa"/>
                <w:vAlign w:val="center"/>
              </w:tcPr>
              <w:p w:rsidR="006F4B58" w:rsidRDefault="006F4B58" w:rsidP="006F4B58">
                <w:pPr>
                  <w:jc w:val="center"/>
                </w:pPr>
                <w:r>
                  <w:rPr>
                    <w:noProof/>
                    <w:lang w:bidi="ar-SA"/>
                  </w:rPr>
                  <w:drawing>
                    <wp:inline distT="0" distB="0" distL="0" distR="0">
                      <wp:extent cx="2186940" cy="1463675"/>
                      <wp:effectExtent l="0" t="0" r="381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843321324"/>
            <w:picture/>
          </w:sdtPr>
          <w:sdtEndPr/>
          <w:sdtContent>
            <w:tc>
              <w:tcPr>
                <w:tcW w:w="3674" w:type="dxa"/>
                <w:vAlign w:val="center"/>
              </w:tcPr>
              <w:p w:rsidR="006F4B58" w:rsidRDefault="006F4B58" w:rsidP="006F4B58">
                <w:pPr>
                  <w:jc w:val="center"/>
                </w:pPr>
                <w:r>
                  <w:rPr>
                    <w:noProof/>
                    <w:lang w:bidi="ar-SA"/>
                  </w:rPr>
                  <w:drawing>
                    <wp:inline distT="0" distB="0" distL="0" distR="0">
                      <wp:extent cx="2186940" cy="1464945"/>
                      <wp:effectExtent l="0" t="0" r="3810" b="19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6940" cy="1464945"/>
                              </a:xfrm>
                              <a:prstGeom prst="rect">
                                <a:avLst/>
                              </a:prstGeom>
                            </pic:spPr>
                          </pic:pic>
                        </a:graphicData>
                      </a:graphic>
                    </wp:inline>
                  </w:drawing>
                </w:r>
              </w:p>
            </w:tc>
          </w:sdtContent>
        </w:sdt>
        <w:sdt>
          <w:sdtPr>
            <w:id w:val="-1784872930"/>
            <w:picture/>
          </w:sdtPr>
          <w:sdtEndPr/>
          <w:sdtContent>
            <w:tc>
              <w:tcPr>
                <w:tcW w:w="3675" w:type="dxa"/>
                <w:vAlign w:val="center"/>
              </w:tcPr>
              <w:p w:rsidR="006F4B58" w:rsidRDefault="006F4B58" w:rsidP="006F4B58">
                <w:pPr>
                  <w:jc w:val="center"/>
                </w:pPr>
                <w:r>
                  <w:rPr>
                    <w:noProof/>
                    <w:lang w:bidi="ar-SA"/>
                  </w:rPr>
                  <w:drawing>
                    <wp:inline distT="0" distB="0" distL="0" distR="0">
                      <wp:extent cx="2187575" cy="1464310"/>
                      <wp:effectExtent l="0" t="0" r="3175"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7055AD">
        <w:trPr>
          <w:cantSplit/>
          <w:trHeight w:hRule="exact" w:val="570"/>
        </w:trPr>
        <w:sdt>
          <w:sdtPr>
            <w:alias w:val="Photo Caption"/>
            <w:tag w:val="Photo Caption"/>
            <w:id w:val="-982001703"/>
          </w:sdtPr>
          <w:sdtEndPr/>
          <w:sdtContent>
            <w:tc>
              <w:tcPr>
                <w:tcW w:w="3674" w:type="dxa"/>
                <w:vAlign w:val="center"/>
              </w:tcPr>
              <w:p w:rsidR="006F4B58" w:rsidRDefault="006B2751" w:rsidP="006B2751">
                <w:pPr>
                  <w:pStyle w:val="ImageCaption"/>
                  <w:framePr w:hSpace="0" w:wrap="auto" w:hAnchor="text" w:yAlign="inline"/>
                </w:pPr>
                <w:r>
                  <w:t xml:space="preserve">After </w:t>
                </w:r>
                <w:r>
                  <w:rPr>
                    <w:lang w:val="en"/>
                  </w:rPr>
                  <w:t>students</w:t>
                </w:r>
                <w:r w:rsidR="002075A1">
                  <w:rPr>
                    <w:lang w:val="en"/>
                  </w:rPr>
                  <w:t xml:space="preserve"> were </w:t>
                </w:r>
                <w:r w:rsidR="007055AD">
                  <w:rPr>
                    <w:lang w:val="en"/>
                  </w:rPr>
                  <w:t>shown</w:t>
                </w:r>
                <w:r w:rsidR="002075A1">
                  <w:rPr>
                    <w:lang w:val="en"/>
                  </w:rPr>
                  <w:t xml:space="preserve"> charts and maps of estuaries in Georgia </w:t>
                </w:r>
                <w:r>
                  <w:rPr>
                    <w:lang w:val="en"/>
                  </w:rPr>
                  <w:t>they</w:t>
                </w:r>
                <w:r w:rsidR="002075A1">
                  <w:rPr>
                    <w:lang w:val="en"/>
                  </w:rPr>
                  <w:t xml:space="preserve"> </w:t>
                </w:r>
                <w:r w:rsidR="007055AD">
                  <w:rPr>
                    <w:lang w:val="en"/>
                  </w:rPr>
                  <w:t>immediately made a connection with the field site</w:t>
                </w:r>
              </w:p>
            </w:tc>
          </w:sdtContent>
        </w:sdt>
        <w:sdt>
          <w:sdtPr>
            <w:alias w:val="Photo Caption"/>
            <w:tag w:val="Photo Caption"/>
            <w:id w:val="84359178"/>
          </w:sdtPr>
          <w:sdtEndPr/>
          <w:sdtContent>
            <w:tc>
              <w:tcPr>
                <w:tcW w:w="3674" w:type="dxa"/>
                <w:vAlign w:val="center"/>
              </w:tcPr>
              <w:p w:rsidR="006F4B58" w:rsidRDefault="006F4B58" w:rsidP="007055AD">
                <w:pPr>
                  <w:pStyle w:val="ImageCaption"/>
                  <w:framePr w:hSpace="0" w:wrap="auto" w:hAnchor="text" w:yAlign="inline"/>
                </w:pPr>
                <w:r>
                  <w:t xml:space="preserve"> </w:t>
                </w:r>
                <w:r w:rsidR="007055AD">
                  <w:t>Students were separated into groups of 4</w:t>
                </w:r>
              </w:p>
            </w:tc>
          </w:sdtContent>
        </w:sdt>
        <w:sdt>
          <w:sdtPr>
            <w:alias w:val="Photo Caption"/>
            <w:tag w:val="Photo Caption"/>
            <w:id w:val="-1645189436"/>
          </w:sdtPr>
          <w:sdtEndPr/>
          <w:sdtContent>
            <w:tc>
              <w:tcPr>
                <w:tcW w:w="3675" w:type="dxa"/>
                <w:vAlign w:val="center"/>
              </w:tcPr>
              <w:p w:rsidR="006F4B58" w:rsidRDefault="006F4B58" w:rsidP="007055AD">
                <w:pPr>
                  <w:pStyle w:val="ImageCaption"/>
                  <w:framePr w:hSpace="0" w:wrap="auto" w:hAnchor="text" w:yAlign="inline"/>
                </w:pPr>
                <w:r>
                  <w:t xml:space="preserve"> </w:t>
                </w:r>
                <w:sdt>
                  <w:sdtPr>
                    <w:alias w:val="Photo Caption"/>
                    <w:tag w:val="Photo Caption"/>
                    <w:id w:val="-1096931175"/>
                  </w:sdtPr>
                  <w:sdtEndPr/>
                  <w:sdtContent>
                    <w:r w:rsidR="007055AD">
                      <w:rPr>
                        <w:lang w:val="en"/>
                      </w:rPr>
                      <w:t>Each group was given 1 transect and led out into the estuary</w:t>
                    </w:r>
                    <w:r>
                      <w:rPr>
                        <w:lang w:val="en"/>
                      </w:rPr>
                      <w:t xml:space="preserve"> </w:t>
                    </w:r>
                  </w:sdtContent>
                </w:sdt>
                <w:r>
                  <w:t xml:space="preserve"> </w:t>
                </w:r>
              </w:p>
            </w:tc>
          </w:sdtContent>
        </w:sdt>
      </w:tr>
      <w:tr w:rsidR="006F4B58" w:rsidTr="00EE7D05">
        <w:trPr>
          <w:trHeight w:hRule="exact" w:val="3024"/>
        </w:trPr>
        <w:sdt>
          <w:sdtPr>
            <w:id w:val="-946379815"/>
            <w:picture/>
          </w:sdtPr>
          <w:sdtEndPr/>
          <w:sdtContent>
            <w:tc>
              <w:tcPr>
                <w:tcW w:w="3674" w:type="dxa"/>
                <w:vAlign w:val="center"/>
              </w:tcPr>
              <w:p w:rsidR="006F4B58" w:rsidRDefault="006F4B58" w:rsidP="006F4B58">
                <w:pPr>
                  <w:jc w:val="center"/>
                </w:pPr>
                <w:r>
                  <w:rPr>
                    <w:noProof/>
                    <w:lang w:bidi="ar-SA"/>
                  </w:rPr>
                  <w:drawing>
                    <wp:inline distT="0" distB="0" distL="0" distR="0">
                      <wp:extent cx="2186940" cy="1463675"/>
                      <wp:effectExtent l="0" t="0" r="381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826665592"/>
            <w:picture/>
          </w:sdtPr>
          <w:sdtEndPr/>
          <w:sdtContent>
            <w:tc>
              <w:tcPr>
                <w:tcW w:w="3674" w:type="dxa"/>
                <w:vAlign w:val="center"/>
              </w:tcPr>
              <w:p w:rsidR="006F4B58" w:rsidRDefault="006F4B58" w:rsidP="006F4B58">
                <w:pPr>
                  <w:jc w:val="center"/>
                </w:pPr>
                <w:r>
                  <w:rPr>
                    <w:noProof/>
                    <w:lang w:bidi="ar-SA"/>
                  </w:rPr>
                  <w:drawing>
                    <wp:inline distT="0" distB="0" distL="0" distR="0">
                      <wp:extent cx="2186940" cy="1463675"/>
                      <wp:effectExtent l="0" t="0" r="381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289711292"/>
            <w:picture/>
          </w:sdtPr>
          <w:sdtEndPr/>
          <w:sdtContent>
            <w:tc>
              <w:tcPr>
                <w:tcW w:w="3675" w:type="dxa"/>
                <w:vAlign w:val="center"/>
              </w:tcPr>
              <w:p w:rsidR="006F4B58" w:rsidRDefault="006F4B58" w:rsidP="006F4B58">
                <w:pPr>
                  <w:jc w:val="center"/>
                </w:pPr>
                <w:r>
                  <w:rPr>
                    <w:noProof/>
                    <w:lang w:bidi="ar-SA"/>
                  </w:rPr>
                  <w:drawing>
                    <wp:inline distT="0" distB="0" distL="0" distR="0">
                      <wp:extent cx="2187575" cy="1464310"/>
                      <wp:effectExtent l="0" t="0" r="3175"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EE7D05">
        <w:trPr>
          <w:trHeight w:hRule="exact" w:val="360"/>
        </w:trPr>
        <w:sdt>
          <w:sdtPr>
            <w:alias w:val="Photo Caption"/>
            <w:tag w:val="Photo Caption"/>
            <w:id w:val="-1924026290"/>
          </w:sdtPr>
          <w:sdtEndPr/>
          <w:sdtContent>
            <w:tc>
              <w:tcPr>
                <w:tcW w:w="3674" w:type="dxa"/>
                <w:vAlign w:val="center"/>
              </w:tcPr>
              <w:p w:rsidR="006F4B58" w:rsidRDefault="007055AD" w:rsidP="007055AD">
                <w:pPr>
                  <w:pStyle w:val="ImageCaption"/>
                  <w:framePr w:hSpace="0" w:wrap="auto" w:hAnchor="text" w:yAlign="inline"/>
                </w:pPr>
                <w:r>
                  <w:t>A question was posed to students related to crab population and proximity to the water</w:t>
                </w:r>
                <w:r w:rsidR="006F4B58">
                  <w:t xml:space="preserve"> </w:t>
                </w:r>
              </w:p>
            </w:tc>
          </w:sdtContent>
        </w:sdt>
        <w:sdt>
          <w:sdtPr>
            <w:alias w:val="Photo Caption"/>
            <w:tag w:val="Photo Caption"/>
            <w:id w:val="156970590"/>
          </w:sdtPr>
          <w:sdtEndPr/>
          <w:sdtContent>
            <w:tc>
              <w:tcPr>
                <w:tcW w:w="3674" w:type="dxa"/>
                <w:vAlign w:val="center"/>
              </w:tcPr>
              <w:p w:rsidR="006F4B58" w:rsidRDefault="007055AD" w:rsidP="007055AD">
                <w:pPr>
                  <w:pStyle w:val="ImageCaption"/>
                  <w:framePr w:hSpace="0" w:wrap="auto" w:hAnchor="text" w:yAlign="inline"/>
                </w:pPr>
                <w:r>
                  <w:t xml:space="preserve">Students heading into the estuary </w:t>
                </w:r>
                <w:r w:rsidR="006B2751">
                  <w:t xml:space="preserve">located </w:t>
                </w:r>
                <w:r>
                  <w:t>behind Savannah State University</w:t>
                </w:r>
              </w:p>
            </w:tc>
          </w:sdtContent>
        </w:sdt>
        <w:sdt>
          <w:sdtPr>
            <w:alias w:val="Photo Caption"/>
            <w:tag w:val="Photo Caption"/>
            <w:id w:val="776294460"/>
          </w:sdtPr>
          <w:sdtEndPr/>
          <w:sdtContent>
            <w:tc>
              <w:tcPr>
                <w:tcW w:w="3675" w:type="dxa"/>
                <w:vAlign w:val="center"/>
              </w:tcPr>
              <w:p w:rsidR="006F4B58" w:rsidRDefault="007055AD" w:rsidP="00E47793">
                <w:pPr>
                  <w:pStyle w:val="ImageCaption"/>
                  <w:framePr w:hSpace="0" w:wrap="auto" w:hAnchor="text" w:yAlign="inline"/>
                </w:pPr>
                <w:r>
                  <w:t xml:space="preserve">Ms. </w:t>
                </w:r>
                <w:r w:rsidR="00E47793">
                  <w:t xml:space="preserve"> </w:t>
                </w:r>
                <w:proofErr w:type="spellStart"/>
                <w:r w:rsidR="00E47793" w:rsidRPr="00E47793">
                  <w:t>LaGina</w:t>
                </w:r>
                <w:proofErr w:type="spellEnd"/>
                <w:r w:rsidR="00E47793">
                  <w:t xml:space="preserve"> </w:t>
                </w:r>
                <w:r w:rsidR="00E47793" w:rsidRPr="00E47793">
                  <w:t xml:space="preserve">Frazier, </w:t>
                </w:r>
                <w:r w:rsidR="00E47793">
                  <w:t xml:space="preserve"> </w:t>
                </w:r>
                <w:r>
                  <w:t>was an excellent facilitator and instructor</w:t>
                </w:r>
                <w:r w:rsidR="006B2751">
                  <w:t xml:space="preserve"> for the entire event</w:t>
                </w:r>
              </w:p>
            </w:tc>
          </w:sdtContent>
        </w:sdt>
      </w:tr>
      <w:tr w:rsidR="006F4B58" w:rsidTr="00EE7D05">
        <w:trPr>
          <w:trHeight w:hRule="exact" w:val="3024"/>
        </w:trPr>
        <w:sdt>
          <w:sdtPr>
            <w:id w:val="1716158553"/>
            <w:picture/>
          </w:sdtPr>
          <w:sdtEndPr/>
          <w:sdtContent>
            <w:tc>
              <w:tcPr>
                <w:tcW w:w="3674" w:type="dxa"/>
                <w:vAlign w:val="center"/>
              </w:tcPr>
              <w:p w:rsidR="006F4B58" w:rsidRDefault="006F4B58" w:rsidP="006F4B58">
                <w:pPr>
                  <w:jc w:val="center"/>
                </w:pPr>
                <w:r>
                  <w:rPr>
                    <w:noProof/>
                    <w:lang w:bidi="ar-SA"/>
                  </w:rPr>
                  <w:drawing>
                    <wp:inline distT="0" distB="0" distL="0" distR="0">
                      <wp:extent cx="2186940" cy="1463675"/>
                      <wp:effectExtent l="0" t="0" r="381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776148341"/>
            <w:picture/>
          </w:sdtPr>
          <w:sdtEndPr/>
          <w:sdtContent>
            <w:tc>
              <w:tcPr>
                <w:tcW w:w="3674" w:type="dxa"/>
                <w:vAlign w:val="center"/>
              </w:tcPr>
              <w:p w:rsidR="006F4B58" w:rsidRDefault="006F4B58" w:rsidP="006F4B58">
                <w:pPr>
                  <w:jc w:val="center"/>
                </w:pPr>
                <w:r>
                  <w:rPr>
                    <w:noProof/>
                    <w:lang w:bidi="ar-SA"/>
                  </w:rPr>
                  <w:drawing>
                    <wp:inline distT="0" distB="0" distL="0" distR="0">
                      <wp:extent cx="2186940" cy="1463675"/>
                      <wp:effectExtent l="0" t="0" r="381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739675079"/>
            <w:picture/>
          </w:sdtPr>
          <w:sdtEndPr/>
          <w:sdtContent>
            <w:tc>
              <w:tcPr>
                <w:tcW w:w="3675" w:type="dxa"/>
                <w:vAlign w:val="center"/>
              </w:tcPr>
              <w:p w:rsidR="006F4B58" w:rsidRDefault="006F4B58" w:rsidP="006F4B58">
                <w:pPr>
                  <w:jc w:val="center"/>
                </w:pPr>
                <w:r>
                  <w:rPr>
                    <w:noProof/>
                    <w:lang w:bidi="ar-SA"/>
                  </w:rPr>
                  <w:drawing>
                    <wp:inline distT="0" distB="0" distL="0" distR="0">
                      <wp:extent cx="2187575" cy="1464310"/>
                      <wp:effectExtent l="0" t="0" r="3175"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7055AD">
        <w:trPr>
          <w:trHeight w:hRule="exact" w:val="957"/>
        </w:trPr>
        <w:sdt>
          <w:sdtPr>
            <w:alias w:val="Photo Caption"/>
            <w:tag w:val="Photo Caption"/>
            <w:id w:val="476030201"/>
          </w:sdtPr>
          <w:sdtEndPr/>
          <w:sdtContent>
            <w:tc>
              <w:tcPr>
                <w:tcW w:w="3674" w:type="dxa"/>
                <w:vAlign w:val="center"/>
              </w:tcPr>
              <w:p w:rsidR="006F4B58" w:rsidRDefault="007055AD" w:rsidP="007055AD">
                <w:pPr>
                  <w:pStyle w:val="ImageCaption"/>
                  <w:framePr w:hSpace="0" w:wrap="auto" w:hAnchor="text" w:yAlign="inline"/>
                </w:pPr>
                <w:r>
                  <w:t xml:space="preserve">Students were presented with the importance of estuaries as a barrier for tidal influences, important habitat for many commercially important food species (shrimp, crabs) </w:t>
                </w:r>
                <w:r w:rsidR="006F4B58">
                  <w:t xml:space="preserve"> </w:t>
                </w:r>
              </w:p>
            </w:tc>
          </w:sdtContent>
        </w:sdt>
        <w:sdt>
          <w:sdtPr>
            <w:alias w:val="Photo Caption"/>
            <w:tag w:val="Photo Caption"/>
            <w:id w:val="1218251483"/>
          </w:sdtPr>
          <w:sdtEndPr/>
          <w:sdtContent>
            <w:tc>
              <w:tcPr>
                <w:tcW w:w="3674" w:type="dxa"/>
                <w:vAlign w:val="center"/>
              </w:tcPr>
              <w:p w:rsidR="006F4B58" w:rsidRDefault="007055AD" w:rsidP="006B2751">
                <w:pPr>
                  <w:pStyle w:val="ImageCaption"/>
                  <w:framePr w:hSpace="0" w:wrap="auto" w:hAnchor="text" w:yAlign="inline"/>
                </w:pPr>
                <w:r>
                  <w:t>Mr. Hunter led the discussions o</w:t>
                </w:r>
                <w:r w:rsidR="006B2751">
                  <w:t>f</w:t>
                </w:r>
                <w:r>
                  <w:t xml:space="preserve"> the importance of estuaries </w:t>
                </w:r>
                <w:r w:rsidR="006B2751">
                  <w:t>from an</w:t>
                </w:r>
                <w:r>
                  <w:t xml:space="preserve"> ecological perspective </w:t>
                </w:r>
                <w:r w:rsidR="006B2751">
                  <w:t>as well as an</w:t>
                </w:r>
                <w:r>
                  <w:t xml:space="preserve"> economic perspective</w:t>
                </w:r>
              </w:p>
            </w:tc>
          </w:sdtContent>
        </w:sdt>
        <w:sdt>
          <w:sdtPr>
            <w:alias w:val="Photo Caption"/>
            <w:tag w:val="Photo Caption"/>
            <w:id w:val="-1420250449"/>
          </w:sdtPr>
          <w:sdtEndPr/>
          <w:sdtContent>
            <w:tc>
              <w:tcPr>
                <w:tcW w:w="3675" w:type="dxa"/>
                <w:vAlign w:val="center"/>
              </w:tcPr>
              <w:p w:rsidR="006F4B58" w:rsidRDefault="007055AD" w:rsidP="007055AD">
                <w:pPr>
                  <w:pStyle w:val="ImageCaption"/>
                  <w:framePr w:hSpace="0" w:wrap="auto" w:hAnchor="text" w:yAlign="inline"/>
                </w:pPr>
                <w:r>
                  <w:t>Parents of students were invited to participate in field activities and help with supervision of students</w:t>
                </w:r>
              </w:p>
            </w:tc>
          </w:sdtContent>
        </w:sdt>
      </w:tr>
    </w:tbl>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tbl>
      <w:tblPr>
        <w:tblStyle w:val="TableGrid"/>
        <w:tblpPr w:leftFromText="180" w:rightFromText="180" w:horzAnchor="margin" w:tblpY="-4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74"/>
        <w:gridCol w:w="3674"/>
        <w:gridCol w:w="3675"/>
      </w:tblGrid>
      <w:tr w:rsidR="006F4B58" w:rsidTr="00EE7D05">
        <w:trPr>
          <w:trHeight w:hRule="exact" w:val="1440"/>
        </w:trPr>
        <w:tc>
          <w:tcPr>
            <w:tcW w:w="11023" w:type="dxa"/>
            <w:gridSpan w:val="3"/>
            <w:vAlign w:val="center"/>
          </w:tcPr>
          <w:p w:rsidR="006F4B58" w:rsidRPr="005B6F35" w:rsidRDefault="006F4B58" w:rsidP="00EE7D05">
            <w:pPr>
              <w:rPr>
                <w:sz w:val="16"/>
                <w:szCs w:val="16"/>
              </w:rPr>
            </w:pPr>
          </w:p>
        </w:tc>
      </w:tr>
      <w:tr w:rsidR="006F4B58" w:rsidTr="00EE7D05">
        <w:trPr>
          <w:trHeight w:hRule="exact" w:val="3024"/>
        </w:trPr>
        <w:sdt>
          <w:sdtPr>
            <w:id w:val="-1803228097"/>
            <w:picture/>
          </w:sdtPr>
          <w:sdtEndPr/>
          <w:sdtContent>
            <w:tc>
              <w:tcPr>
                <w:tcW w:w="3674" w:type="dxa"/>
                <w:vAlign w:val="center"/>
              </w:tcPr>
              <w:p w:rsidR="006F4B58" w:rsidRDefault="006F4B58" w:rsidP="006F4B58">
                <w:pPr>
                  <w:jc w:val="center"/>
                </w:pPr>
                <w:r>
                  <w:rPr>
                    <w:noProof/>
                    <w:lang w:bidi="ar-SA"/>
                  </w:rPr>
                  <w:drawing>
                    <wp:inline distT="0" distB="0" distL="0" distR="0">
                      <wp:extent cx="2186940" cy="1463675"/>
                      <wp:effectExtent l="0" t="0" r="3810"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980374544"/>
            <w:picture/>
          </w:sdtPr>
          <w:sdtEndPr/>
          <w:sdtContent>
            <w:tc>
              <w:tcPr>
                <w:tcW w:w="3674" w:type="dxa"/>
                <w:vAlign w:val="center"/>
              </w:tcPr>
              <w:p w:rsidR="006F4B58" w:rsidRDefault="006F4B58" w:rsidP="006F4B58">
                <w:pPr>
                  <w:jc w:val="center"/>
                </w:pPr>
                <w:r>
                  <w:rPr>
                    <w:noProof/>
                    <w:lang w:bidi="ar-SA"/>
                  </w:rPr>
                  <w:drawing>
                    <wp:inline distT="0" distB="0" distL="0" distR="0">
                      <wp:extent cx="2186940" cy="1463675"/>
                      <wp:effectExtent l="0" t="0" r="3810" b="31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308291374"/>
            <w:picture/>
          </w:sdtPr>
          <w:sdtEndPr/>
          <w:sdtContent>
            <w:tc>
              <w:tcPr>
                <w:tcW w:w="3675" w:type="dxa"/>
                <w:vAlign w:val="center"/>
              </w:tcPr>
              <w:p w:rsidR="006F4B58" w:rsidRDefault="006F4B58" w:rsidP="006F4B58">
                <w:pPr>
                  <w:jc w:val="center"/>
                </w:pPr>
                <w:r>
                  <w:rPr>
                    <w:noProof/>
                    <w:lang w:bidi="ar-SA"/>
                  </w:rPr>
                  <w:drawing>
                    <wp:inline distT="0" distB="0" distL="0" distR="0">
                      <wp:extent cx="2187575" cy="1464310"/>
                      <wp:effectExtent l="0" t="0" r="3175" b="25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3E7F7C">
        <w:trPr>
          <w:cantSplit/>
          <w:trHeight w:hRule="exact" w:val="1020"/>
        </w:trPr>
        <w:sdt>
          <w:sdtPr>
            <w:alias w:val="Photo Caption"/>
            <w:tag w:val="Photo Caption"/>
            <w:id w:val="1572000093"/>
          </w:sdtPr>
          <w:sdtEndPr/>
          <w:sdtContent>
            <w:tc>
              <w:tcPr>
                <w:tcW w:w="3674" w:type="dxa"/>
                <w:vAlign w:val="center"/>
              </w:tcPr>
              <w:p w:rsidR="006F4B58" w:rsidRDefault="003E7F7C" w:rsidP="003E7F7C">
                <w:pPr>
                  <w:pStyle w:val="ImageCaption"/>
                  <w:framePr w:hSpace="0" w:wrap="auto" w:hAnchor="text" w:yAlign="inline"/>
                </w:pPr>
                <w:r>
                  <w:rPr>
                    <w:lang w:val="en"/>
                  </w:rPr>
                  <w:t>Students were given different regions to investigate based on vegetation type</w:t>
                </w:r>
                <w:r w:rsidR="006F4B58">
                  <w:rPr>
                    <w:lang w:val="en"/>
                  </w:rPr>
                  <w:t xml:space="preserve"> </w:t>
                </w:r>
              </w:p>
            </w:tc>
          </w:sdtContent>
        </w:sdt>
        <w:sdt>
          <w:sdtPr>
            <w:alias w:val="Photo Caption"/>
            <w:tag w:val="Photo Caption"/>
            <w:id w:val="991767574"/>
          </w:sdtPr>
          <w:sdtEndPr/>
          <w:sdtContent>
            <w:tc>
              <w:tcPr>
                <w:tcW w:w="3674" w:type="dxa"/>
                <w:vAlign w:val="center"/>
              </w:tcPr>
              <w:p w:rsidR="006F4B58" w:rsidRDefault="006F4B58" w:rsidP="003E7F7C">
                <w:pPr>
                  <w:pStyle w:val="ImageCaption"/>
                  <w:framePr w:hSpace="0" w:wrap="auto" w:hAnchor="text" w:yAlign="inline"/>
                </w:pPr>
                <w:r>
                  <w:t xml:space="preserve"> </w:t>
                </w:r>
                <w:r w:rsidR="003E7F7C">
                  <w:t>One student was responsible for recording data, one for counting crab holes and the other fo</w:t>
                </w:r>
                <w:r w:rsidR="00910D44">
                  <w:t>r counting vegetation</w:t>
                </w:r>
              </w:p>
            </w:tc>
          </w:sdtContent>
        </w:sdt>
        <w:sdt>
          <w:sdtPr>
            <w:alias w:val="Photo Caption"/>
            <w:tag w:val="Photo Caption"/>
            <w:id w:val="-124311276"/>
          </w:sdtPr>
          <w:sdtEndPr/>
          <w:sdtContent>
            <w:tc>
              <w:tcPr>
                <w:tcW w:w="3675" w:type="dxa"/>
                <w:vAlign w:val="center"/>
              </w:tcPr>
              <w:p w:rsidR="006F4B58" w:rsidRDefault="006F4B58" w:rsidP="00910D44">
                <w:pPr>
                  <w:pStyle w:val="ImageCaption"/>
                  <w:framePr w:hSpace="0" w:wrap="auto" w:hAnchor="text" w:yAlign="inline"/>
                </w:pPr>
                <w:r>
                  <w:t xml:space="preserve"> </w:t>
                </w:r>
                <w:sdt>
                  <w:sdtPr>
                    <w:alias w:val="Photo Caption"/>
                    <w:tag w:val="Photo Caption"/>
                    <w:id w:val="911199421"/>
                  </w:sdtPr>
                  <w:sdtEndPr/>
                  <w:sdtContent>
                    <w:r w:rsidR="00910D44">
                      <w:rPr>
                        <w:lang w:val="en"/>
                      </w:rPr>
                      <w:t>Students completed quadrat investigation and given another plot to record</w:t>
                    </w:r>
                    <w:r>
                      <w:rPr>
                        <w:lang w:val="en"/>
                      </w:rPr>
                      <w:t xml:space="preserve"> </w:t>
                    </w:r>
                  </w:sdtContent>
                </w:sdt>
                <w:r>
                  <w:t xml:space="preserve"> </w:t>
                </w:r>
              </w:p>
            </w:tc>
          </w:sdtContent>
        </w:sdt>
      </w:tr>
      <w:tr w:rsidR="006F4B58" w:rsidTr="00EE7D05">
        <w:trPr>
          <w:trHeight w:hRule="exact" w:val="3024"/>
        </w:trPr>
        <w:sdt>
          <w:sdtPr>
            <w:id w:val="-466127591"/>
            <w:picture/>
          </w:sdtPr>
          <w:sdtEndPr/>
          <w:sdtContent>
            <w:tc>
              <w:tcPr>
                <w:tcW w:w="3674" w:type="dxa"/>
                <w:vAlign w:val="center"/>
              </w:tcPr>
              <w:p w:rsidR="006F4B58" w:rsidRDefault="006F4B58" w:rsidP="006F4B58">
                <w:pPr>
                  <w:jc w:val="center"/>
                </w:pPr>
                <w:r>
                  <w:rPr>
                    <w:noProof/>
                    <w:lang w:bidi="ar-SA"/>
                  </w:rPr>
                  <w:drawing>
                    <wp:inline distT="0" distB="0" distL="0" distR="0">
                      <wp:extent cx="2186940" cy="1463675"/>
                      <wp:effectExtent l="0" t="0" r="3810"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905134276"/>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647931978"/>
            <w:picture/>
          </w:sdtPr>
          <w:sdtEndPr/>
          <w:sdtContent>
            <w:tc>
              <w:tcPr>
                <w:tcW w:w="3675" w:type="dxa"/>
                <w:vAlign w:val="center"/>
              </w:tcPr>
              <w:p w:rsidR="006F4B58" w:rsidRDefault="008A67DE" w:rsidP="008A67DE">
                <w:pPr>
                  <w:jc w:val="center"/>
                </w:pPr>
                <w:r>
                  <w:rPr>
                    <w:noProof/>
                    <w:lang w:bidi="ar-SA"/>
                  </w:rPr>
                  <w:drawing>
                    <wp:inline distT="0" distB="0" distL="0" distR="0">
                      <wp:extent cx="2187575" cy="1464310"/>
                      <wp:effectExtent l="0" t="0" r="3175" b="254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910D44">
        <w:trPr>
          <w:trHeight w:hRule="exact" w:val="750"/>
        </w:trPr>
        <w:sdt>
          <w:sdtPr>
            <w:alias w:val="Photo Caption"/>
            <w:tag w:val="Photo Caption"/>
            <w:id w:val="-616065938"/>
          </w:sdtPr>
          <w:sdtEndPr/>
          <w:sdtContent>
            <w:tc>
              <w:tcPr>
                <w:tcW w:w="3674" w:type="dxa"/>
                <w:vAlign w:val="center"/>
              </w:tcPr>
              <w:p w:rsidR="006F4B58" w:rsidRDefault="00910D44" w:rsidP="006B2751">
                <w:pPr>
                  <w:pStyle w:val="ImageCaption"/>
                  <w:framePr w:hSpace="0" w:wrap="auto" w:hAnchor="text" w:yAlign="inline"/>
                </w:pPr>
                <w:r>
                  <w:t xml:space="preserve">Quadrats were placed in regions that were visually different to impress upon </w:t>
                </w:r>
                <w:r w:rsidR="006B2751">
                  <w:t xml:space="preserve">students </w:t>
                </w:r>
                <w:r>
                  <w:t xml:space="preserve"> the concept of biodiversity</w:t>
                </w:r>
                <w:r w:rsidR="006F4B58">
                  <w:t xml:space="preserve"> </w:t>
                </w:r>
              </w:p>
            </w:tc>
          </w:sdtContent>
        </w:sdt>
        <w:sdt>
          <w:sdtPr>
            <w:alias w:val="Photo Caption"/>
            <w:tag w:val="Photo Caption"/>
            <w:id w:val="-1802846034"/>
          </w:sdtPr>
          <w:sdtEndPr/>
          <w:sdtContent>
            <w:tc>
              <w:tcPr>
                <w:tcW w:w="3674" w:type="dxa"/>
                <w:vAlign w:val="center"/>
              </w:tcPr>
              <w:p w:rsidR="006F4B58" w:rsidRDefault="00910D44" w:rsidP="00910D44">
                <w:pPr>
                  <w:pStyle w:val="ImageCaption"/>
                  <w:framePr w:hSpace="0" w:wrap="auto" w:hAnchor="text" w:yAlign="inline"/>
                </w:pPr>
                <w:r>
                  <w:t>Students spent approximately 2 h recording biodiversity data</w:t>
                </w:r>
              </w:p>
            </w:tc>
          </w:sdtContent>
        </w:sdt>
        <w:tc>
          <w:tcPr>
            <w:tcW w:w="3675" w:type="dxa"/>
            <w:vAlign w:val="center"/>
          </w:tcPr>
          <w:p w:rsidR="006F4B58" w:rsidRDefault="00347C80" w:rsidP="00A92E97">
            <w:pPr>
              <w:pStyle w:val="ImageCaption"/>
              <w:framePr w:hSpace="0" w:wrap="auto" w:hAnchor="text" w:yAlign="inline"/>
            </w:pPr>
            <w:sdt>
              <w:sdtPr>
                <w:alias w:val="Photo Caption"/>
                <w:tag w:val="Photo Caption"/>
                <w:id w:val="742148071"/>
              </w:sdtPr>
              <w:sdtEndPr/>
              <w:sdtContent>
                <w:r w:rsidR="00910D44">
                  <w:t>A benthic trawl was attempted using a kayak by one the parents</w:t>
                </w:r>
                <w:r w:rsidR="00A92E97">
                  <w:t xml:space="preserve"> (</w:t>
                </w:r>
              </w:sdtContent>
            </w:sdt>
            <w:r w:rsidR="00A92E97" w:rsidRPr="00A92E97">
              <w:rPr>
                <w:rFonts w:ascii="Lucida Calligraphy" w:hAnsi="Lucida Calligraphy" w:cs="Tahoma"/>
                <w:color w:val="2A2A2A"/>
                <w:sz w:val="18"/>
                <w:szCs w:val="18"/>
              </w:rPr>
              <w:t>Tevah</w:t>
            </w:r>
            <w:r w:rsidR="00A92E97">
              <w:rPr>
                <w:rFonts w:ascii="Lucida Calligraphy" w:hAnsi="Lucida Calligraphy" w:cs="Tahoma"/>
                <w:color w:val="2A2A2A"/>
                <w:sz w:val="18"/>
                <w:szCs w:val="18"/>
              </w:rPr>
              <w:t xml:space="preserve"> Will)</w:t>
            </w:r>
          </w:p>
        </w:tc>
      </w:tr>
      <w:tr w:rsidR="006F4B58" w:rsidTr="00EE7D05">
        <w:trPr>
          <w:trHeight w:hRule="exact" w:val="3024"/>
        </w:trPr>
        <w:sdt>
          <w:sdtPr>
            <w:id w:val="-824200249"/>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936411418"/>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655428583"/>
            <w:picture/>
          </w:sdtPr>
          <w:sdtEndPr/>
          <w:sdtContent>
            <w:tc>
              <w:tcPr>
                <w:tcW w:w="3675" w:type="dxa"/>
                <w:vAlign w:val="center"/>
              </w:tcPr>
              <w:p w:rsidR="006F4B58" w:rsidRDefault="008A67DE" w:rsidP="008A67DE">
                <w:pPr>
                  <w:jc w:val="center"/>
                </w:pPr>
                <w:r>
                  <w:rPr>
                    <w:noProof/>
                    <w:lang w:bidi="ar-SA"/>
                  </w:rPr>
                  <w:drawing>
                    <wp:inline distT="0" distB="0" distL="0" distR="0">
                      <wp:extent cx="2187575" cy="1464310"/>
                      <wp:effectExtent l="0" t="0" r="3175" b="25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910D44">
        <w:trPr>
          <w:trHeight w:hRule="exact" w:val="831"/>
        </w:trPr>
        <w:sdt>
          <w:sdtPr>
            <w:alias w:val="Photo Caption"/>
            <w:tag w:val="Photo Caption"/>
            <w:id w:val="-130642933"/>
          </w:sdtPr>
          <w:sdtEndPr/>
          <w:sdtContent>
            <w:tc>
              <w:tcPr>
                <w:tcW w:w="3674" w:type="dxa"/>
                <w:vAlign w:val="center"/>
              </w:tcPr>
              <w:p w:rsidR="006F4B58" w:rsidRDefault="00910D44" w:rsidP="00910D44">
                <w:pPr>
                  <w:pStyle w:val="ImageCaption"/>
                  <w:framePr w:hSpace="0" w:wrap="auto" w:hAnchor="text" w:yAlign="inline"/>
                </w:pPr>
                <w:r>
                  <w:t>Water dock side station</w:t>
                </w:r>
                <w:r w:rsidR="006F4B58">
                  <w:t xml:space="preserve"> </w:t>
                </w:r>
              </w:p>
            </w:tc>
          </w:sdtContent>
        </w:sdt>
        <w:sdt>
          <w:sdtPr>
            <w:alias w:val="Photo Caption"/>
            <w:tag w:val="Photo Caption"/>
            <w:id w:val="-691457045"/>
          </w:sdtPr>
          <w:sdtEndPr/>
          <w:sdtContent>
            <w:tc>
              <w:tcPr>
                <w:tcW w:w="3674" w:type="dxa"/>
                <w:vAlign w:val="center"/>
              </w:tcPr>
              <w:p w:rsidR="006F4B58" w:rsidRDefault="00910D44" w:rsidP="00910D44">
                <w:pPr>
                  <w:pStyle w:val="ImageCaption"/>
                  <w:framePr w:hSpace="0" w:wrap="auto" w:hAnchor="text" w:yAlign="inline"/>
                </w:pPr>
                <w:r>
                  <w:t>Students were presented with a YSI logging instrument and made measurements of water salinity and temperature at different depths</w:t>
                </w:r>
              </w:p>
            </w:tc>
          </w:sdtContent>
        </w:sdt>
        <w:sdt>
          <w:sdtPr>
            <w:alias w:val="Photo Caption"/>
            <w:tag w:val="Photo Caption"/>
            <w:id w:val="19600871"/>
          </w:sdtPr>
          <w:sdtEndPr/>
          <w:sdtContent>
            <w:tc>
              <w:tcPr>
                <w:tcW w:w="3675" w:type="dxa"/>
                <w:vAlign w:val="center"/>
              </w:tcPr>
              <w:p w:rsidR="006F4B58" w:rsidRDefault="00910D44" w:rsidP="00910D44">
                <w:pPr>
                  <w:pStyle w:val="ImageCaption"/>
                  <w:framePr w:hSpace="0" w:wrap="auto" w:hAnchor="text" w:yAlign="inline"/>
                </w:pPr>
                <w:r>
                  <w:t>Mr. Hunter continued to keep the students engaged by discussing the relationship between water quality and the health of marine organisms</w:t>
                </w:r>
              </w:p>
            </w:tc>
          </w:sdtContent>
        </w:sdt>
      </w:tr>
    </w:tbl>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p w:rsidR="006F4B58" w:rsidRDefault="006F4B58">
      <w:pPr>
        <w:rPr>
          <w:sz w:val="2"/>
          <w:szCs w:val="2"/>
        </w:rPr>
      </w:pPr>
    </w:p>
    <w:tbl>
      <w:tblPr>
        <w:tblStyle w:val="TableGrid"/>
        <w:tblpPr w:leftFromText="180" w:rightFromText="180" w:horzAnchor="margin" w:tblpY="-4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74"/>
        <w:gridCol w:w="3674"/>
        <w:gridCol w:w="3675"/>
      </w:tblGrid>
      <w:tr w:rsidR="006F4B58" w:rsidTr="00EE7D05">
        <w:trPr>
          <w:trHeight w:hRule="exact" w:val="1440"/>
        </w:trPr>
        <w:tc>
          <w:tcPr>
            <w:tcW w:w="11023" w:type="dxa"/>
            <w:gridSpan w:val="3"/>
            <w:vAlign w:val="center"/>
          </w:tcPr>
          <w:p w:rsidR="006F4B58" w:rsidRPr="005B6F35" w:rsidRDefault="006F4B58" w:rsidP="00EE7D05">
            <w:pPr>
              <w:rPr>
                <w:sz w:val="16"/>
                <w:szCs w:val="16"/>
              </w:rPr>
            </w:pPr>
          </w:p>
        </w:tc>
      </w:tr>
      <w:tr w:rsidR="006F4B58" w:rsidTr="00EE7D05">
        <w:trPr>
          <w:trHeight w:hRule="exact" w:val="3024"/>
        </w:trPr>
        <w:sdt>
          <w:sdtPr>
            <w:id w:val="34008739"/>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354294702"/>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655908179"/>
            <w:picture/>
          </w:sdtPr>
          <w:sdtEndPr/>
          <w:sdtContent>
            <w:tc>
              <w:tcPr>
                <w:tcW w:w="3675" w:type="dxa"/>
                <w:vAlign w:val="center"/>
              </w:tcPr>
              <w:p w:rsidR="006F4B58" w:rsidRDefault="008A67DE" w:rsidP="008A67DE">
                <w:pPr>
                  <w:jc w:val="center"/>
                </w:pPr>
                <w:r>
                  <w:rPr>
                    <w:noProof/>
                    <w:lang w:bidi="ar-SA"/>
                  </w:rPr>
                  <w:drawing>
                    <wp:inline distT="0" distB="0" distL="0" distR="0">
                      <wp:extent cx="2187575" cy="1464310"/>
                      <wp:effectExtent l="0" t="0" r="3175"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910D44">
        <w:trPr>
          <w:cantSplit/>
          <w:trHeight w:hRule="exact" w:val="750"/>
        </w:trPr>
        <w:sdt>
          <w:sdtPr>
            <w:alias w:val="Photo Caption"/>
            <w:tag w:val="Photo Caption"/>
            <w:id w:val="-708342279"/>
          </w:sdtPr>
          <w:sdtEndPr/>
          <w:sdtContent>
            <w:tc>
              <w:tcPr>
                <w:tcW w:w="3674" w:type="dxa"/>
                <w:vAlign w:val="center"/>
              </w:tcPr>
              <w:p w:rsidR="006F4B58" w:rsidRDefault="00910D44" w:rsidP="006B2751">
                <w:pPr>
                  <w:pStyle w:val="ImageCaption"/>
                  <w:framePr w:hSpace="0" w:wrap="auto" w:hAnchor="text" w:yAlign="inline"/>
                </w:pPr>
                <w:r>
                  <w:rPr>
                    <w:lang w:val="en"/>
                  </w:rPr>
                  <w:t xml:space="preserve">Mr. Eric Parks who </w:t>
                </w:r>
                <w:r w:rsidR="006B2751">
                  <w:rPr>
                    <w:lang w:val="en"/>
                  </w:rPr>
                  <w:t>is</w:t>
                </w:r>
                <w:r>
                  <w:rPr>
                    <w:lang w:val="en"/>
                  </w:rPr>
                  <w:t xml:space="preserve"> very knowledgeable with recording biodiversity in transects assisted in giving students a meaningful experience with recording data </w:t>
                </w:r>
                <w:r w:rsidR="006F4B58">
                  <w:rPr>
                    <w:lang w:val="en"/>
                  </w:rPr>
                  <w:t xml:space="preserve"> </w:t>
                </w:r>
              </w:p>
            </w:tc>
          </w:sdtContent>
        </w:sdt>
        <w:sdt>
          <w:sdtPr>
            <w:alias w:val="Photo Caption"/>
            <w:tag w:val="Photo Caption"/>
            <w:id w:val="-218446676"/>
          </w:sdtPr>
          <w:sdtEndPr/>
          <w:sdtContent>
            <w:tc>
              <w:tcPr>
                <w:tcW w:w="3674" w:type="dxa"/>
                <w:vAlign w:val="center"/>
              </w:tcPr>
              <w:p w:rsidR="006F4B58" w:rsidRDefault="006F4B58" w:rsidP="00910D44">
                <w:pPr>
                  <w:pStyle w:val="ImageCaption"/>
                  <w:framePr w:hSpace="0" w:wrap="auto" w:hAnchor="text" w:yAlign="inline"/>
                </w:pPr>
                <w:r>
                  <w:t xml:space="preserve"> </w:t>
                </w:r>
                <w:r w:rsidR="00910D44">
                  <w:t>Students were led on an “exploration journey” through the estuary to discover the various characteristics of soil texture</w:t>
                </w:r>
                <w:r w:rsidR="00D82BD1">
                  <w:t>,</w:t>
                </w:r>
                <w:r w:rsidR="00910D44">
                  <w:t xml:space="preserve"> vegetation type and </w:t>
                </w:r>
                <w:r w:rsidR="002B7C38">
                  <w:t>marine organisms</w:t>
                </w:r>
                <w:r w:rsidR="00910D44">
                  <w:t xml:space="preserve"> </w:t>
                </w:r>
              </w:p>
            </w:tc>
          </w:sdtContent>
        </w:sdt>
        <w:sdt>
          <w:sdtPr>
            <w:alias w:val="Photo Caption"/>
            <w:tag w:val="Photo Caption"/>
            <w:id w:val="1810445868"/>
          </w:sdtPr>
          <w:sdtEndPr/>
          <w:sdtContent>
            <w:tc>
              <w:tcPr>
                <w:tcW w:w="3675" w:type="dxa"/>
                <w:vAlign w:val="center"/>
              </w:tcPr>
              <w:p w:rsidR="006F4B58" w:rsidRDefault="006F4B58" w:rsidP="002B7C38">
                <w:pPr>
                  <w:pStyle w:val="ImageCaption"/>
                  <w:framePr w:hSpace="0" w:wrap="auto" w:hAnchor="text" w:yAlign="inline"/>
                </w:pPr>
                <w:r>
                  <w:t xml:space="preserve"> </w:t>
                </w:r>
                <w:sdt>
                  <w:sdtPr>
                    <w:alias w:val="Photo Caption"/>
                    <w:tag w:val="Photo Caption"/>
                    <w:id w:val="-1949147767"/>
                  </w:sdtPr>
                  <w:sdtEndPr/>
                  <w:sdtContent>
                    <w:r w:rsidR="002B7C38">
                      <w:rPr>
                        <w:lang w:val="en"/>
                      </w:rPr>
                      <w:t>The “exploration journey”</w:t>
                    </w:r>
                  </w:sdtContent>
                </w:sdt>
                <w:r>
                  <w:t xml:space="preserve"> </w:t>
                </w:r>
                <w:r w:rsidR="002B7C38">
                  <w:t>gave students the opportunity to investigate oyster beds located at the edge of the estuary</w:t>
                </w:r>
              </w:p>
            </w:tc>
          </w:sdtContent>
        </w:sdt>
      </w:tr>
      <w:tr w:rsidR="006F4B58" w:rsidTr="00EE7D05">
        <w:trPr>
          <w:trHeight w:hRule="exact" w:val="3024"/>
        </w:trPr>
        <w:sdt>
          <w:sdtPr>
            <w:id w:val="-1341236427"/>
            <w:picture/>
          </w:sdtPr>
          <w:sdtEndPr/>
          <w:sdtContent>
            <w:tc>
              <w:tcPr>
                <w:tcW w:w="3674" w:type="dxa"/>
                <w:vAlign w:val="center"/>
              </w:tcPr>
              <w:p w:rsidR="006F4B58" w:rsidRDefault="002B7C38" w:rsidP="002B7C38">
                <w:pPr>
                  <w:jc w:val="center"/>
                </w:pPr>
                <w:r>
                  <w:rPr>
                    <w:noProof/>
                    <w:lang w:bidi="ar-SA"/>
                  </w:rPr>
                  <w:drawing>
                    <wp:inline distT="0" distB="0" distL="0" distR="0">
                      <wp:extent cx="2186940" cy="1463675"/>
                      <wp:effectExtent l="0" t="0" r="381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746227395"/>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341931695"/>
            <w:picture/>
          </w:sdtPr>
          <w:sdtEndPr/>
          <w:sdtContent>
            <w:tc>
              <w:tcPr>
                <w:tcW w:w="3675" w:type="dxa"/>
                <w:vAlign w:val="center"/>
              </w:tcPr>
              <w:p w:rsidR="006F4B58" w:rsidRDefault="008A67DE" w:rsidP="008A67DE">
                <w:pPr>
                  <w:jc w:val="center"/>
                </w:pPr>
                <w:r>
                  <w:rPr>
                    <w:noProof/>
                    <w:lang w:bidi="ar-SA"/>
                  </w:rPr>
                  <w:drawing>
                    <wp:inline distT="0" distB="0" distL="0" distR="0">
                      <wp:extent cx="2187575" cy="1464310"/>
                      <wp:effectExtent l="0" t="0" r="3175"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2B7C38">
        <w:trPr>
          <w:trHeight w:hRule="exact" w:val="750"/>
        </w:trPr>
        <w:sdt>
          <w:sdtPr>
            <w:alias w:val="Photo Caption"/>
            <w:tag w:val="Photo Caption"/>
            <w:id w:val="-451633796"/>
          </w:sdtPr>
          <w:sdtEndPr/>
          <w:sdtContent>
            <w:tc>
              <w:tcPr>
                <w:tcW w:w="3674" w:type="dxa"/>
                <w:vAlign w:val="center"/>
              </w:tcPr>
              <w:p w:rsidR="006F4B58" w:rsidRDefault="002B7C38" w:rsidP="002B7C38">
                <w:pPr>
                  <w:pStyle w:val="ImageCaption"/>
                  <w:framePr w:hSpace="0" w:wrap="auto" w:hAnchor="text" w:yAlign="inline"/>
                </w:pPr>
                <w:r>
                  <w:t>Students got a close up view of an oyster reef and a discussion was conducted on the unique adaptations of intertidal organisms</w:t>
                </w:r>
                <w:r w:rsidR="006F4B58">
                  <w:t xml:space="preserve"> </w:t>
                </w:r>
              </w:p>
            </w:tc>
          </w:sdtContent>
        </w:sdt>
        <w:sdt>
          <w:sdtPr>
            <w:alias w:val="Photo Caption"/>
            <w:tag w:val="Photo Caption"/>
            <w:id w:val="29228531"/>
          </w:sdtPr>
          <w:sdtEndPr/>
          <w:sdtContent>
            <w:tc>
              <w:tcPr>
                <w:tcW w:w="3674" w:type="dxa"/>
                <w:vAlign w:val="center"/>
              </w:tcPr>
              <w:p w:rsidR="006F4B58" w:rsidRDefault="002B7C38" w:rsidP="00D82BD1">
                <w:pPr>
                  <w:pStyle w:val="ImageCaption"/>
                  <w:framePr w:hSpace="0" w:wrap="auto" w:hAnchor="text" w:yAlign="inline"/>
                </w:pPr>
                <w:r w:rsidRPr="00D82BD1">
                  <w:t xml:space="preserve"> A second benthic trawl was attempted</w:t>
                </w:r>
                <w:r w:rsidR="00D82BD1">
                  <w:t>- organi</w:t>
                </w:r>
                <w:r w:rsidR="00D82BD1" w:rsidRPr="00D82BD1">
                  <w:t>sms</w:t>
                </w:r>
                <w:r w:rsidR="00D82BD1">
                  <w:t xml:space="preserve"> were collected and kept for students to investigate </w:t>
                </w:r>
                <w:r w:rsidR="00D82BD1">
                  <w:rPr>
                    <w:caps/>
                  </w:rPr>
                  <w:t xml:space="preserve"> </w:t>
                </w:r>
                <w:r>
                  <w:rPr>
                    <w:caps/>
                  </w:rPr>
                  <w:t xml:space="preserve"> </w:t>
                </w:r>
              </w:p>
            </w:tc>
          </w:sdtContent>
        </w:sdt>
        <w:sdt>
          <w:sdtPr>
            <w:alias w:val="Photo Caption"/>
            <w:tag w:val="Photo Caption"/>
            <w:id w:val="-995112985"/>
          </w:sdtPr>
          <w:sdtEndPr/>
          <w:sdtContent>
            <w:tc>
              <w:tcPr>
                <w:tcW w:w="3675" w:type="dxa"/>
                <w:vAlign w:val="center"/>
              </w:tcPr>
              <w:p w:rsidR="006F4B58" w:rsidRDefault="002B7C38" w:rsidP="00D82BD1">
                <w:pPr>
                  <w:pStyle w:val="ImageCaption"/>
                  <w:framePr w:hSpace="0" w:wrap="auto" w:hAnchor="text" w:yAlign="inline"/>
                </w:pPr>
                <w:r>
                  <w:t xml:space="preserve">Students were given nets and allowed to catch grass shrimp and other small benthic organisms living </w:t>
                </w:r>
                <w:r w:rsidR="00D82BD1">
                  <w:t>around</w:t>
                </w:r>
                <w:r>
                  <w:t xml:space="preserve"> the floating dock</w:t>
                </w:r>
              </w:p>
            </w:tc>
          </w:sdtContent>
        </w:sdt>
      </w:tr>
      <w:tr w:rsidR="006F4B58" w:rsidTr="00EE7D05">
        <w:trPr>
          <w:trHeight w:hRule="exact" w:val="3024"/>
        </w:trPr>
        <w:sdt>
          <w:sdtPr>
            <w:id w:val="1565905089"/>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363055729"/>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29602687"/>
            <w:picture/>
          </w:sdtPr>
          <w:sdtEndPr/>
          <w:sdtContent>
            <w:tc>
              <w:tcPr>
                <w:tcW w:w="3675" w:type="dxa"/>
                <w:vAlign w:val="center"/>
              </w:tcPr>
              <w:p w:rsidR="006F4B58" w:rsidRDefault="002B7C38" w:rsidP="002B7C38">
                <w:pPr>
                  <w:jc w:val="center"/>
                </w:pPr>
                <w:r>
                  <w:rPr>
                    <w:noProof/>
                    <w:lang w:bidi="ar-SA"/>
                  </w:rPr>
                  <w:drawing>
                    <wp:inline distT="0" distB="0" distL="0" distR="0">
                      <wp:extent cx="2187575" cy="1464310"/>
                      <wp:effectExtent l="0" t="0" r="3175"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2B7C38">
        <w:trPr>
          <w:trHeight w:hRule="exact" w:val="1119"/>
        </w:trPr>
        <w:sdt>
          <w:sdtPr>
            <w:alias w:val="Photo Caption"/>
            <w:tag w:val="Photo Caption"/>
            <w:id w:val="753866092"/>
          </w:sdtPr>
          <w:sdtEndPr/>
          <w:sdtContent>
            <w:tc>
              <w:tcPr>
                <w:tcW w:w="3674" w:type="dxa"/>
                <w:vAlign w:val="center"/>
              </w:tcPr>
              <w:p w:rsidR="006F4B58" w:rsidRDefault="002B7C38" w:rsidP="002B7C38">
                <w:pPr>
                  <w:pStyle w:val="ImageCaption"/>
                  <w:framePr w:hSpace="0" w:wrap="auto" w:hAnchor="text" w:yAlign="inline"/>
                </w:pPr>
                <w:r>
                  <w:t>Water chemistry station</w:t>
                </w:r>
                <w:r w:rsidR="006F4B58">
                  <w:t xml:space="preserve"> </w:t>
                </w:r>
              </w:p>
            </w:tc>
          </w:sdtContent>
        </w:sdt>
        <w:sdt>
          <w:sdtPr>
            <w:alias w:val="Photo Caption"/>
            <w:tag w:val="Photo Caption"/>
            <w:id w:val="598455858"/>
          </w:sdtPr>
          <w:sdtEndPr/>
          <w:sdtContent>
            <w:tc>
              <w:tcPr>
                <w:tcW w:w="3674" w:type="dxa"/>
                <w:vAlign w:val="center"/>
              </w:tcPr>
              <w:p w:rsidR="006F4B58" w:rsidRDefault="002B7C38" w:rsidP="00D82BD1">
                <w:pPr>
                  <w:pStyle w:val="ImageCaption"/>
                  <w:framePr w:hSpace="0" w:wrap="auto" w:hAnchor="text" w:yAlign="inline"/>
                </w:pPr>
                <w:r>
                  <w:t>Students were lectured on the importance of water chemistry for the survival of marine life. The effects of Carbon Dioxide, greenhouse gasses, ocean acidification and acid rain on corals and marine life  w</w:t>
                </w:r>
                <w:r w:rsidR="00D82BD1">
                  <w:t>ere</w:t>
                </w:r>
                <w:r>
                  <w:t xml:space="preserve"> discussed</w:t>
                </w:r>
              </w:p>
            </w:tc>
          </w:sdtContent>
        </w:sdt>
        <w:sdt>
          <w:sdtPr>
            <w:alias w:val="Photo Caption"/>
            <w:tag w:val="Photo Caption"/>
            <w:id w:val="-198715367"/>
          </w:sdtPr>
          <w:sdtEndPr/>
          <w:sdtContent>
            <w:tc>
              <w:tcPr>
                <w:tcW w:w="3675" w:type="dxa"/>
                <w:vAlign w:val="center"/>
              </w:tcPr>
              <w:p w:rsidR="006F4B58" w:rsidRDefault="006A5C83" w:rsidP="002B7C38">
                <w:pPr>
                  <w:pStyle w:val="ImageCaption"/>
                  <w:framePr w:hSpace="0" w:wrap="auto" w:hAnchor="text" w:yAlign="inline"/>
                </w:pPr>
                <w:r>
                  <w:t>Students observed first-hand the relationship between coral health and water chemistry.  Coral bleaching and reef destruction were key topics discussed</w:t>
                </w:r>
                <w:r w:rsidR="006365F2">
                  <w:t xml:space="preserve"> (thanks to Dr. Hintz for use of facility)</w:t>
                </w:r>
              </w:p>
            </w:tc>
          </w:sdtContent>
        </w:sdt>
      </w:tr>
    </w:tbl>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tbl>
      <w:tblPr>
        <w:tblStyle w:val="TableGrid"/>
        <w:tblpPr w:leftFromText="180" w:rightFromText="180" w:horzAnchor="margin" w:tblpY="-4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74"/>
        <w:gridCol w:w="3674"/>
        <w:gridCol w:w="3675"/>
      </w:tblGrid>
      <w:tr w:rsidR="006F4B58" w:rsidTr="00EE7D05">
        <w:trPr>
          <w:trHeight w:hRule="exact" w:val="1440"/>
        </w:trPr>
        <w:tc>
          <w:tcPr>
            <w:tcW w:w="11023" w:type="dxa"/>
            <w:gridSpan w:val="3"/>
            <w:vAlign w:val="center"/>
          </w:tcPr>
          <w:p w:rsidR="006F4B58" w:rsidRPr="005B6F35" w:rsidRDefault="006F4B58" w:rsidP="00EE7D05">
            <w:pPr>
              <w:rPr>
                <w:sz w:val="16"/>
                <w:szCs w:val="16"/>
              </w:rPr>
            </w:pPr>
          </w:p>
        </w:tc>
      </w:tr>
      <w:tr w:rsidR="006F4B58" w:rsidTr="00EE7D05">
        <w:trPr>
          <w:trHeight w:hRule="exact" w:val="3024"/>
        </w:trPr>
        <w:sdt>
          <w:sdtPr>
            <w:id w:val="-1588833087"/>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901676877"/>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345008456"/>
            <w:picture/>
          </w:sdtPr>
          <w:sdtEndPr/>
          <w:sdtContent>
            <w:tc>
              <w:tcPr>
                <w:tcW w:w="3675" w:type="dxa"/>
                <w:vAlign w:val="center"/>
              </w:tcPr>
              <w:p w:rsidR="006F4B58" w:rsidRDefault="006A5C83" w:rsidP="006A5C83">
                <w:pPr>
                  <w:jc w:val="center"/>
                </w:pPr>
                <w:r>
                  <w:rPr>
                    <w:noProof/>
                    <w:lang w:bidi="ar-SA"/>
                  </w:rPr>
                  <w:drawing>
                    <wp:inline distT="0" distB="0" distL="0" distR="0">
                      <wp:extent cx="2187575" cy="1464310"/>
                      <wp:effectExtent l="0" t="0" r="3175"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6A5C83">
        <w:trPr>
          <w:cantSplit/>
          <w:trHeight w:hRule="exact" w:val="930"/>
        </w:trPr>
        <w:sdt>
          <w:sdtPr>
            <w:alias w:val="Photo Caption"/>
            <w:tag w:val="Photo Caption"/>
            <w:id w:val="333575175"/>
          </w:sdtPr>
          <w:sdtEndPr/>
          <w:sdtContent>
            <w:tc>
              <w:tcPr>
                <w:tcW w:w="3674" w:type="dxa"/>
                <w:vAlign w:val="center"/>
              </w:tcPr>
              <w:p w:rsidR="006F4B58" w:rsidRDefault="006A5C83" w:rsidP="00D82BD1">
                <w:pPr>
                  <w:pStyle w:val="ImageCaption"/>
                  <w:framePr w:hSpace="0" w:wrap="auto" w:hAnchor="text" w:yAlign="inline"/>
                </w:pPr>
                <w:r>
                  <w:rPr>
                    <w:lang w:val="en"/>
                  </w:rPr>
                  <w:t>Students were given a tour of the filt</w:t>
                </w:r>
                <w:r w:rsidR="00D82BD1">
                  <w:rPr>
                    <w:lang w:val="en"/>
                  </w:rPr>
                  <w:t>ration</w:t>
                </w:r>
                <w:r>
                  <w:rPr>
                    <w:lang w:val="en"/>
                  </w:rPr>
                  <w:t xml:space="preserve"> system at</w:t>
                </w:r>
                <w:r w:rsidR="00D82BD1">
                  <w:rPr>
                    <w:lang w:val="en"/>
                  </w:rPr>
                  <w:t xml:space="preserve"> the</w:t>
                </w:r>
                <w:r>
                  <w:rPr>
                    <w:lang w:val="en"/>
                  </w:rPr>
                  <w:t xml:space="preserve"> Savannah State University </w:t>
                </w:r>
                <w:r w:rsidR="00D82BD1">
                  <w:rPr>
                    <w:lang w:val="en"/>
                  </w:rPr>
                  <w:t xml:space="preserve">marine wet lab that is </w:t>
                </w:r>
                <w:r>
                  <w:rPr>
                    <w:lang w:val="en"/>
                  </w:rPr>
                  <w:t xml:space="preserve">used to purify the water in the </w:t>
                </w:r>
                <w:r w:rsidR="00D82BD1">
                  <w:rPr>
                    <w:lang w:val="en"/>
                  </w:rPr>
                  <w:t xml:space="preserve">research </w:t>
                </w:r>
                <w:r>
                  <w:rPr>
                    <w:lang w:val="en"/>
                  </w:rPr>
                  <w:t>aquariums</w:t>
                </w:r>
                <w:r w:rsidR="006F4B58">
                  <w:rPr>
                    <w:lang w:val="en"/>
                  </w:rPr>
                  <w:t xml:space="preserve"> </w:t>
                </w:r>
              </w:p>
            </w:tc>
          </w:sdtContent>
        </w:sdt>
        <w:sdt>
          <w:sdtPr>
            <w:alias w:val="Photo Caption"/>
            <w:tag w:val="Photo Caption"/>
            <w:id w:val="693585511"/>
          </w:sdtPr>
          <w:sdtEndPr/>
          <w:sdtContent>
            <w:tc>
              <w:tcPr>
                <w:tcW w:w="3674" w:type="dxa"/>
                <w:vAlign w:val="center"/>
              </w:tcPr>
              <w:p w:rsidR="006F4B58" w:rsidRDefault="006F4B58" w:rsidP="006A5C83">
                <w:pPr>
                  <w:pStyle w:val="ImageCaption"/>
                  <w:framePr w:hSpace="0" w:wrap="auto" w:hAnchor="text" w:yAlign="inline"/>
                </w:pPr>
                <w:r>
                  <w:t xml:space="preserve"> </w:t>
                </w:r>
                <w:r w:rsidR="006A5C83">
                  <w:t>Students had the opportunity to make detailed observations of several species of marine organisms that were collected from the estuary behind campus</w:t>
                </w:r>
              </w:p>
            </w:tc>
          </w:sdtContent>
        </w:sdt>
        <w:sdt>
          <w:sdtPr>
            <w:alias w:val="Photo Caption"/>
            <w:tag w:val="Photo Caption"/>
            <w:id w:val="1020120380"/>
          </w:sdtPr>
          <w:sdtEndPr/>
          <w:sdtContent>
            <w:tc>
              <w:tcPr>
                <w:tcW w:w="3675" w:type="dxa"/>
                <w:vAlign w:val="center"/>
              </w:tcPr>
              <w:p w:rsidR="006F4B58" w:rsidRDefault="006F4B58" w:rsidP="006A5C83">
                <w:pPr>
                  <w:pStyle w:val="ImageCaption"/>
                  <w:framePr w:hSpace="0" w:wrap="auto" w:hAnchor="text" w:yAlign="inline"/>
                </w:pPr>
                <w:r>
                  <w:t xml:space="preserve"> </w:t>
                </w:r>
                <w:sdt>
                  <w:sdtPr>
                    <w:alias w:val="Photo Caption"/>
                    <w:tag w:val="Photo Caption"/>
                    <w:id w:val="-496505079"/>
                  </w:sdtPr>
                  <w:sdtEndPr/>
                  <w:sdtContent>
                    <w:r w:rsidR="006A5C83">
                      <w:rPr>
                        <w:lang w:val="en"/>
                      </w:rPr>
                      <w:t xml:space="preserve">Emphasis was placed on the relationship between commercially important species and estuaries </w:t>
                    </w:r>
                  </w:sdtContent>
                </w:sdt>
                <w:r>
                  <w:t xml:space="preserve"> </w:t>
                </w:r>
              </w:p>
            </w:tc>
          </w:sdtContent>
        </w:sdt>
      </w:tr>
      <w:tr w:rsidR="006F4B58" w:rsidTr="00EE7D05">
        <w:trPr>
          <w:trHeight w:hRule="exact" w:val="3024"/>
        </w:trPr>
        <w:sdt>
          <w:sdtPr>
            <w:id w:val="480963942"/>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525399816"/>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593275419"/>
            <w:picture/>
          </w:sdtPr>
          <w:sdtEndPr/>
          <w:sdtContent>
            <w:tc>
              <w:tcPr>
                <w:tcW w:w="3675" w:type="dxa"/>
                <w:vAlign w:val="center"/>
              </w:tcPr>
              <w:p w:rsidR="006F4B58" w:rsidRDefault="008A67DE" w:rsidP="008A67DE">
                <w:pPr>
                  <w:jc w:val="center"/>
                </w:pPr>
                <w:r>
                  <w:rPr>
                    <w:noProof/>
                    <w:lang w:bidi="ar-SA"/>
                  </w:rPr>
                  <w:drawing>
                    <wp:inline distT="0" distB="0" distL="0" distR="0">
                      <wp:extent cx="2187575" cy="1464310"/>
                      <wp:effectExtent l="0" t="0" r="3175"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6A5C83">
        <w:trPr>
          <w:trHeight w:hRule="exact" w:val="1119"/>
        </w:trPr>
        <w:sdt>
          <w:sdtPr>
            <w:alias w:val="Photo Caption"/>
            <w:tag w:val="Photo Caption"/>
            <w:id w:val="-1950146050"/>
          </w:sdtPr>
          <w:sdtEndPr/>
          <w:sdtContent>
            <w:tc>
              <w:tcPr>
                <w:tcW w:w="3674" w:type="dxa"/>
                <w:vAlign w:val="center"/>
              </w:tcPr>
              <w:p w:rsidR="006F4B58" w:rsidRDefault="006A5C83" w:rsidP="006A5C83">
                <w:pPr>
                  <w:pStyle w:val="ImageCaption"/>
                  <w:framePr w:hSpace="0" w:wrap="auto" w:hAnchor="text" w:yAlign="inline"/>
                </w:pPr>
                <w:r>
                  <w:t xml:space="preserve">Students were given a 30 minute lunch break where key points discussed earlier in the activities were re-visited </w:t>
                </w:r>
                <w:r w:rsidR="006F4B58">
                  <w:t xml:space="preserve"> </w:t>
                </w:r>
              </w:p>
            </w:tc>
          </w:sdtContent>
        </w:sdt>
        <w:sdt>
          <w:sdtPr>
            <w:alias w:val="Photo Caption"/>
            <w:tag w:val="Photo Caption"/>
            <w:id w:val="1767032494"/>
          </w:sdtPr>
          <w:sdtEndPr/>
          <w:sdtContent>
            <w:tc>
              <w:tcPr>
                <w:tcW w:w="3674" w:type="dxa"/>
                <w:vAlign w:val="center"/>
              </w:tcPr>
              <w:p w:rsidR="006F4B58" w:rsidRDefault="006A5C83" w:rsidP="00D82BD1">
                <w:pPr>
                  <w:pStyle w:val="ImageCaption"/>
                  <w:framePr w:hSpace="0" w:wrap="auto" w:hAnchor="text" w:yAlign="inline"/>
                </w:pPr>
                <w:r>
                  <w:t>The convenience and practicality of using the facilities at Savannah State University as a hub for teaching Natural Science</w:t>
                </w:r>
                <w:r w:rsidR="00D82BD1">
                  <w:t xml:space="preserve"> </w:t>
                </w:r>
                <w:r>
                  <w:t xml:space="preserve"> to the surrounding  educational institutions cannot be over emphasized  </w:t>
                </w:r>
              </w:p>
            </w:tc>
          </w:sdtContent>
        </w:sdt>
        <w:sdt>
          <w:sdtPr>
            <w:alias w:val="Photo Caption"/>
            <w:tag w:val="Photo Caption"/>
            <w:id w:val="1498842317"/>
          </w:sdtPr>
          <w:sdtEndPr/>
          <w:sdtContent>
            <w:tc>
              <w:tcPr>
                <w:tcW w:w="3675" w:type="dxa"/>
                <w:vAlign w:val="center"/>
              </w:tcPr>
              <w:p w:rsidR="006F4B58" w:rsidRDefault="006A5C83" w:rsidP="00D82BD1">
                <w:pPr>
                  <w:pStyle w:val="ImageCaption"/>
                  <w:framePr w:hSpace="0" w:wrap="auto" w:hAnchor="text" w:yAlign="inline"/>
                </w:pPr>
                <w:r>
                  <w:t>Large groups can be</w:t>
                </w:r>
                <w:r w:rsidR="001878BF">
                  <w:t xml:space="preserve"> easily</w:t>
                </w:r>
                <w:r>
                  <w:t xml:space="preserve"> accommodated </w:t>
                </w:r>
                <w:r w:rsidR="00D82BD1">
                  <w:t xml:space="preserve">and instructed by resident staff.  </w:t>
                </w:r>
                <w:r w:rsidR="001878BF">
                  <w:t>Savannah State University ha</w:t>
                </w:r>
                <w:r w:rsidR="00D82BD1">
                  <w:t>s</w:t>
                </w:r>
                <w:r w:rsidR="001878BF">
                  <w:t xml:space="preserve"> an active outreach program </w:t>
                </w:r>
                <w:r w:rsidR="00D82BD1">
                  <w:t xml:space="preserve">supported by </w:t>
                </w:r>
                <w:r w:rsidR="001878BF">
                  <w:t>Title VII and GK-12 funding</w:t>
                </w:r>
              </w:p>
            </w:tc>
          </w:sdtContent>
        </w:sdt>
      </w:tr>
      <w:tr w:rsidR="006F4B58" w:rsidTr="00EE7D05">
        <w:trPr>
          <w:trHeight w:hRule="exact" w:val="3024"/>
        </w:trPr>
        <w:sdt>
          <w:sdtPr>
            <w:id w:val="18741565"/>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7574110"/>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2126833628"/>
            <w:picture/>
          </w:sdtPr>
          <w:sdtEndPr/>
          <w:sdtContent>
            <w:tc>
              <w:tcPr>
                <w:tcW w:w="3675" w:type="dxa"/>
                <w:vAlign w:val="center"/>
              </w:tcPr>
              <w:p w:rsidR="006F4B58" w:rsidRDefault="008A67DE" w:rsidP="008A67DE">
                <w:pPr>
                  <w:jc w:val="center"/>
                </w:pPr>
                <w:r>
                  <w:rPr>
                    <w:noProof/>
                    <w:lang w:bidi="ar-SA"/>
                  </w:rPr>
                  <w:drawing>
                    <wp:inline distT="0" distB="0" distL="0" distR="0">
                      <wp:extent cx="2187575" cy="1464310"/>
                      <wp:effectExtent l="0" t="0" r="3175"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1878BF">
        <w:trPr>
          <w:trHeight w:hRule="exact" w:val="1110"/>
        </w:trPr>
        <w:sdt>
          <w:sdtPr>
            <w:alias w:val="Photo Caption"/>
            <w:tag w:val="Photo Caption"/>
            <w:id w:val="1659268839"/>
          </w:sdtPr>
          <w:sdtEndPr/>
          <w:sdtContent>
            <w:tc>
              <w:tcPr>
                <w:tcW w:w="3674" w:type="dxa"/>
                <w:vAlign w:val="center"/>
              </w:tcPr>
              <w:p w:rsidR="006F4B58" w:rsidRDefault="001878BF" w:rsidP="00D82BD1">
                <w:pPr>
                  <w:pStyle w:val="ImageCaption"/>
                  <w:framePr w:hSpace="0" w:wrap="auto" w:hAnchor="text" w:yAlign="inline"/>
                </w:pPr>
                <w:r>
                  <w:t xml:space="preserve">Students </w:t>
                </w:r>
                <w:r w:rsidR="00D82BD1">
                  <w:t>had a</w:t>
                </w:r>
                <w:r>
                  <w:t xml:space="preserve"> remarkable time </w:t>
                </w:r>
                <w:r w:rsidR="00D82BD1">
                  <w:t xml:space="preserve">in the morning session </w:t>
                </w:r>
                <w:r>
                  <w:t xml:space="preserve">and enjoyed the </w:t>
                </w:r>
                <w:r w:rsidR="006923E6">
                  <w:t xml:space="preserve">learning </w:t>
                </w:r>
                <w:r>
                  <w:t>experience</w:t>
                </w:r>
                <w:r w:rsidR="006F4B58">
                  <w:t xml:space="preserve"> </w:t>
                </w:r>
              </w:p>
            </w:tc>
          </w:sdtContent>
        </w:sdt>
        <w:sdt>
          <w:sdtPr>
            <w:alias w:val="Photo Caption"/>
            <w:tag w:val="Photo Caption"/>
            <w:id w:val="-387725786"/>
          </w:sdtPr>
          <w:sdtEndPr/>
          <w:sdtContent>
            <w:tc>
              <w:tcPr>
                <w:tcW w:w="3674" w:type="dxa"/>
                <w:vAlign w:val="center"/>
              </w:tcPr>
              <w:p w:rsidR="006F4B58" w:rsidRDefault="001878BF" w:rsidP="00D82BD1">
                <w:pPr>
                  <w:pStyle w:val="ImageCaption"/>
                  <w:framePr w:hSpace="0" w:wrap="auto" w:hAnchor="text" w:yAlign="inline"/>
                </w:pPr>
                <w:r>
                  <w:t xml:space="preserve">All groups visited every station </w:t>
                </w:r>
                <w:r w:rsidR="00D82BD1">
                  <w:t>on the list of</w:t>
                </w:r>
                <w:r>
                  <w:t xml:space="preserve"> planned events</w:t>
                </w:r>
              </w:p>
            </w:tc>
          </w:sdtContent>
        </w:sdt>
        <w:sdt>
          <w:sdtPr>
            <w:alias w:val="Photo Caption"/>
            <w:tag w:val="Photo Caption"/>
            <w:id w:val="336428913"/>
          </w:sdtPr>
          <w:sdtEndPr/>
          <w:sdtContent>
            <w:tc>
              <w:tcPr>
                <w:tcW w:w="3675" w:type="dxa"/>
                <w:vAlign w:val="center"/>
              </w:tcPr>
              <w:p w:rsidR="006F4B58" w:rsidRDefault="001878BF" w:rsidP="001878BF">
                <w:pPr>
                  <w:pStyle w:val="ImageCaption"/>
                  <w:framePr w:hSpace="0" w:wrap="auto" w:hAnchor="text" w:yAlign="inline"/>
                </w:pPr>
                <w:r>
                  <w:t xml:space="preserve">Dr. Hoskins </w:t>
                </w:r>
                <w:r w:rsidR="00AB303B" w:rsidRPr="00AB303B">
                  <w:t xml:space="preserve">(resident professor @ SSU) </w:t>
                </w:r>
                <w:r>
                  <w:t>lectured for the afternoon session and discussed the importance of benthic environments</w:t>
                </w:r>
              </w:p>
            </w:tc>
          </w:sdtContent>
        </w:sdt>
      </w:tr>
    </w:tbl>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tbl>
      <w:tblPr>
        <w:tblStyle w:val="TableGrid"/>
        <w:tblpPr w:leftFromText="180" w:rightFromText="180" w:horzAnchor="margin" w:tblpY="-4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74"/>
        <w:gridCol w:w="3674"/>
        <w:gridCol w:w="3675"/>
      </w:tblGrid>
      <w:tr w:rsidR="006F4B58" w:rsidTr="00EE7D05">
        <w:trPr>
          <w:trHeight w:hRule="exact" w:val="1440"/>
        </w:trPr>
        <w:tc>
          <w:tcPr>
            <w:tcW w:w="11023" w:type="dxa"/>
            <w:gridSpan w:val="3"/>
            <w:vAlign w:val="center"/>
          </w:tcPr>
          <w:p w:rsidR="006F4B58" w:rsidRPr="005B6F35" w:rsidRDefault="006F4B58" w:rsidP="00EE7D05">
            <w:pPr>
              <w:rPr>
                <w:sz w:val="16"/>
                <w:szCs w:val="16"/>
              </w:rPr>
            </w:pPr>
          </w:p>
        </w:tc>
      </w:tr>
      <w:tr w:rsidR="006F4B58" w:rsidTr="00EE7D05">
        <w:trPr>
          <w:trHeight w:hRule="exact" w:val="3024"/>
        </w:trPr>
        <w:sdt>
          <w:sdtPr>
            <w:id w:val="-531961711"/>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2126192058"/>
            <w:picture/>
          </w:sdtPr>
          <w:sdtEndPr/>
          <w:sdtContent>
            <w:tc>
              <w:tcPr>
                <w:tcW w:w="3674" w:type="dxa"/>
                <w:vAlign w:val="center"/>
              </w:tcPr>
              <w:p w:rsidR="006F4B58" w:rsidRDefault="001878BF" w:rsidP="001878BF">
                <w:pPr>
                  <w:jc w:val="center"/>
                </w:pPr>
                <w:r>
                  <w:rPr>
                    <w:noProof/>
                    <w:lang w:bidi="ar-SA"/>
                  </w:rPr>
                  <w:drawing>
                    <wp:inline distT="0" distB="0" distL="0" distR="0">
                      <wp:extent cx="2186940" cy="1463675"/>
                      <wp:effectExtent l="0" t="0" r="381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403596792"/>
            <w:picture/>
          </w:sdtPr>
          <w:sdtEndPr/>
          <w:sdtContent>
            <w:tc>
              <w:tcPr>
                <w:tcW w:w="3675" w:type="dxa"/>
                <w:vAlign w:val="center"/>
              </w:tcPr>
              <w:p w:rsidR="006F4B58" w:rsidRDefault="008A67DE" w:rsidP="008A67DE">
                <w:pPr>
                  <w:jc w:val="center"/>
                </w:pPr>
                <w:r>
                  <w:rPr>
                    <w:noProof/>
                    <w:lang w:bidi="ar-SA"/>
                  </w:rPr>
                  <w:drawing>
                    <wp:inline distT="0" distB="0" distL="0" distR="0">
                      <wp:extent cx="2187575" cy="1464310"/>
                      <wp:effectExtent l="0" t="0" r="3175" b="254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EE7D05">
        <w:trPr>
          <w:cantSplit/>
          <w:trHeight w:hRule="exact" w:val="1380"/>
        </w:trPr>
        <w:sdt>
          <w:sdtPr>
            <w:alias w:val="Photo Caption"/>
            <w:tag w:val="Photo Caption"/>
            <w:id w:val="1043411208"/>
          </w:sdtPr>
          <w:sdtEndPr/>
          <w:sdtContent>
            <w:tc>
              <w:tcPr>
                <w:tcW w:w="3674" w:type="dxa"/>
                <w:vAlign w:val="center"/>
              </w:tcPr>
              <w:p w:rsidR="006F4B58" w:rsidRDefault="001878BF" w:rsidP="001878BF">
                <w:pPr>
                  <w:pStyle w:val="ImageCaption"/>
                  <w:framePr w:hSpace="0" w:wrap="auto" w:hAnchor="text" w:yAlign="inline"/>
                </w:pPr>
                <w:r>
                  <w:rPr>
                    <w:lang w:val="en"/>
                  </w:rPr>
                  <w:t xml:space="preserve">Students were given a hands-on experience of the texture and other characteristics in benthic substrate </w:t>
                </w:r>
                <w:r w:rsidR="006F4B58">
                  <w:rPr>
                    <w:lang w:val="en"/>
                  </w:rPr>
                  <w:t xml:space="preserve"> </w:t>
                </w:r>
              </w:p>
            </w:tc>
          </w:sdtContent>
        </w:sdt>
        <w:sdt>
          <w:sdtPr>
            <w:alias w:val="Photo Caption"/>
            <w:tag w:val="Photo Caption"/>
            <w:id w:val="1589585776"/>
          </w:sdtPr>
          <w:sdtEndPr/>
          <w:sdtContent>
            <w:tc>
              <w:tcPr>
                <w:tcW w:w="3674" w:type="dxa"/>
                <w:vAlign w:val="center"/>
              </w:tcPr>
              <w:p w:rsidR="006F4B58" w:rsidRDefault="006F4B58" w:rsidP="00D83054">
                <w:pPr>
                  <w:pStyle w:val="ImageCaption"/>
                  <w:framePr w:hSpace="0" w:wrap="auto" w:hAnchor="text" w:yAlign="inline"/>
                </w:pPr>
                <w:r>
                  <w:t xml:space="preserve"> </w:t>
                </w:r>
                <w:r w:rsidR="00D83054">
                  <w:t>Dr. Hoskins sieving a b</w:t>
                </w:r>
                <w:r w:rsidR="001878BF">
                  <w:t xml:space="preserve">enthic </w:t>
                </w:r>
                <w:r w:rsidR="00D83054">
                  <w:t>mud sample</w:t>
                </w:r>
                <w:r w:rsidR="001878BF">
                  <w:t xml:space="preserve"> using a 500 </w:t>
                </w:r>
                <w:proofErr w:type="spellStart"/>
                <w:r w:rsidR="001878BF">
                  <w:t>μm</w:t>
                </w:r>
                <w:proofErr w:type="spellEnd"/>
                <w:r w:rsidR="001878BF">
                  <w:t xml:space="preserve"> sieve</w:t>
                </w:r>
                <w:r w:rsidR="00D83054">
                  <w:t xml:space="preserve"> off the floating dock. </w:t>
                </w:r>
                <w:r w:rsidR="006923E6">
                  <w:t xml:space="preserve"> A </w:t>
                </w:r>
                <w:proofErr w:type="spellStart"/>
                <w:r w:rsidR="006923E6">
                  <w:t>polychaete</w:t>
                </w:r>
                <w:proofErr w:type="spellEnd"/>
                <w:r w:rsidR="00EE7D05">
                  <w:t xml:space="preserve"> worm</w:t>
                </w:r>
                <w:r w:rsidR="00D83054">
                  <w:t xml:space="preserve"> found in </w:t>
                </w:r>
                <w:r w:rsidR="006923E6">
                  <w:t xml:space="preserve">the </w:t>
                </w:r>
                <w:r w:rsidR="00D83054">
                  <w:t>substrate was</w:t>
                </w:r>
                <w:r w:rsidR="00EE7D05">
                  <w:t xml:space="preserve"> </w:t>
                </w:r>
                <w:r w:rsidR="001878BF">
                  <w:t>taken back to students for “show and tell”</w:t>
                </w:r>
                <w:r w:rsidR="00D82BD1">
                  <w:t xml:space="preserve"> lecture</w:t>
                </w:r>
              </w:p>
            </w:tc>
          </w:sdtContent>
        </w:sdt>
        <w:sdt>
          <w:sdtPr>
            <w:alias w:val="Photo Caption"/>
            <w:tag w:val="Photo Caption"/>
            <w:id w:val="-687522996"/>
          </w:sdtPr>
          <w:sdtEndPr/>
          <w:sdtContent>
            <w:tc>
              <w:tcPr>
                <w:tcW w:w="3675" w:type="dxa"/>
                <w:vAlign w:val="center"/>
              </w:tcPr>
              <w:p w:rsidR="006F4B58" w:rsidRDefault="006F4B58" w:rsidP="00D82BD1">
                <w:pPr>
                  <w:pStyle w:val="ImageCaption"/>
                  <w:framePr w:hSpace="0" w:wrap="auto" w:hAnchor="text" w:yAlign="inline"/>
                </w:pPr>
                <w:r>
                  <w:t xml:space="preserve"> </w:t>
                </w:r>
                <w:sdt>
                  <w:sdtPr>
                    <w:alias w:val="Photo Caption"/>
                    <w:tag w:val="Photo Caption"/>
                    <w:id w:val="559835058"/>
                  </w:sdtPr>
                  <w:sdtEndPr/>
                  <w:sdtContent>
                    <w:r w:rsidR="001878BF">
                      <w:rPr>
                        <w:lang w:val="en"/>
                      </w:rPr>
                      <w:t>Dr. Hoskins ended lecture by introducing the negative impacts of pollutants in estuaries on marine organisms</w:t>
                    </w:r>
                    <w:r w:rsidR="00EE7D05">
                      <w:rPr>
                        <w:lang w:val="en"/>
                      </w:rPr>
                      <w:t xml:space="preserve"> </w:t>
                    </w:r>
                    <w:r w:rsidR="00D82BD1">
                      <w:rPr>
                        <w:lang w:val="en"/>
                      </w:rPr>
                      <w:t>~</w:t>
                    </w:r>
                    <w:r w:rsidR="00EE7D05">
                      <w:rPr>
                        <w:lang w:val="en"/>
                      </w:rPr>
                      <w:t xml:space="preserve"> stating that </w:t>
                    </w:r>
                    <w:r w:rsidR="006923E6">
                      <w:t xml:space="preserve"> </w:t>
                    </w:r>
                    <w:proofErr w:type="spellStart"/>
                    <w:r w:rsidR="006923E6" w:rsidRPr="006923E6">
                      <w:rPr>
                        <w:lang w:val="en"/>
                      </w:rPr>
                      <w:t>polychaetes</w:t>
                    </w:r>
                    <w:proofErr w:type="spellEnd"/>
                    <w:r w:rsidR="006923E6" w:rsidRPr="006923E6">
                      <w:rPr>
                        <w:lang w:val="en"/>
                      </w:rPr>
                      <w:t xml:space="preserve"> </w:t>
                    </w:r>
                    <w:r w:rsidR="00EE7D05">
                      <w:rPr>
                        <w:lang w:val="en"/>
                      </w:rPr>
                      <w:t xml:space="preserve"> are important food items for commercially important shrimp and crab species</w:t>
                    </w:r>
                    <w:r w:rsidR="00D82BD1">
                      <w:rPr>
                        <w:lang w:val="en"/>
                      </w:rPr>
                      <w:t xml:space="preserve"> but are susceptible to pollutants in the water and soil</w:t>
                    </w:r>
                    <w:r>
                      <w:rPr>
                        <w:lang w:val="en"/>
                      </w:rPr>
                      <w:t xml:space="preserve"> </w:t>
                    </w:r>
                  </w:sdtContent>
                </w:sdt>
                <w:r>
                  <w:t xml:space="preserve"> </w:t>
                </w:r>
              </w:p>
            </w:tc>
          </w:sdtContent>
        </w:sdt>
      </w:tr>
      <w:tr w:rsidR="006F4B58" w:rsidTr="00EE7D05">
        <w:trPr>
          <w:trHeight w:hRule="exact" w:val="3024"/>
        </w:trPr>
        <w:sdt>
          <w:sdtPr>
            <w:id w:val="-2106341722"/>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731968576"/>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384794669"/>
            <w:picture/>
          </w:sdtPr>
          <w:sdtEndPr/>
          <w:sdtContent>
            <w:tc>
              <w:tcPr>
                <w:tcW w:w="3675" w:type="dxa"/>
                <w:vAlign w:val="center"/>
              </w:tcPr>
              <w:p w:rsidR="006F4B58" w:rsidRDefault="008A67DE" w:rsidP="008A67DE">
                <w:pPr>
                  <w:jc w:val="center"/>
                </w:pPr>
                <w:r>
                  <w:rPr>
                    <w:noProof/>
                    <w:lang w:bidi="ar-SA"/>
                  </w:rPr>
                  <w:drawing>
                    <wp:inline distT="0" distB="0" distL="0" distR="0">
                      <wp:extent cx="2187575" cy="1464310"/>
                      <wp:effectExtent l="0" t="0" r="3175" b="254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AB303B">
        <w:trPr>
          <w:trHeight w:hRule="exact" w:val="1470"/>
        </w:trPr>
        <w:sdt>
          <w:sdtPr>
            <w:alias w:val="Photo Caption"/>
            <w:tag w:val="Photo Caption"/>
            <w:id w:val="-832145712"/>
          </w:sdtPr>
          <w:sdtEndPr/>
          <w:sdtContent>
            <w:tc>
              <w:tcPr>
                <w:tcW w:w="3674" w:type="dxa"/>
                <w:vAlign w:val="center"/>
              </w:tcPr>
              <w:p w:rsidR="006F4B58" w:rsidRDefault="00AB303B" w:rsidP="00D82BD1">
                <w:pPr>
                  <w:pStyle w:val="ImageCaption"/>
                  <w:framePr w:hSpace="0" w:wrap="auto" w:hAnchor="text" w:yAlign="inline"/>
                </w:pPr>
                <w:r>
                  <w:t xml:space="preserve">Dr. Ebanks (resident professor @SSU) continued the </w:t>
                </w:r>
                <w:r w:rsidR="00D82BD1">
                  <w:t>theme</w:t>
                </w:r>
                <w:r>
                  <w:t xml:space="preserve"> with a very engaging discussion </w:t>
                </w:r>
                <w:r w:rsidR="006F4B58">
                  <w:t xml:space="preserve"> </w:t>
                </w:r>
                <w:r>
                  <w:t xml:space="preserve">on organics and pollutants in estuaries </w:t>
                </w:r>
              </w:p>
            </w:tc>
          </w:sdtContent>
        </w:sdt>
        <w:sdt>
          <w:sdtPr>
            <w:alias w:val="Photo Caption"/>
            <w:tag w:val="Photo Caption"/>
            <w:id w:val="1585177661"/>
          </w:sdtPr>
          <w:sdtEndPr/>
          <w:sdtContent>
            <w:tc>
              <w:tcPr>
                <w:tcW w:w="3674" w:type="dxa"/>
                <w:vAlign w:val="center"/>
              </w:tcPr>
              <w:p w:rsidR="006F4B58" w:rsidRDefault="00AB303B" w:rsidP="006923E6">
                <w:pPr>
                  <w:pStyle w:val="ImageCaption"/>
                  <w:framePr w:hSpace="0" w:wrap="auto" w:hAnchor="text" w:yAlign="inline"/>
                </w:pPr>
                <w:r>
                  <w:t xml:space="preserve">Dr. Ebanks emphasized that the ecology of the marsh system is disrupted by pollutants.  Students </w:t>
                </w:r>
                <w:r w:rsidR="00D82BD1">
                  <w:t>discussed</w:t>
                </w:r>
                <w:r>
                  <w:t xml:space="preserve"> food chains and</w:t>
                </w:r>
                <w:r w:rsidR="00D82BD1">
                  <w:t xml:space="preserve"> the possibility that</w:t>
                </w:r>
                <w:r>
                  <w:t xml:space="preserve"> commercially important species may become scarce if organics settle in the </w:t>
                </w:r>
                <w:r w:rsidR="006923E6">
                  <w:t>respiratory</w:t>
                </w:r>
                <w:r>
                  <w:t xml:space="preserve"> system of benthic </w:t>
                </w:r>
                <w:r w:rsidR="00EE7D05">
                  <w:t xml:space="preserve">organisms such as </w:t>
                </w:r>
                <w:r w:rsidR="006923E6">
                  <w:t xml:space="preserve"> </w:t>
                </w:r>
                <w:proofErr w:type="spellStart"/>
                <w:r w:rsidR="006923E6">
                  <w:t>polychaete</w:t>
                </w:r>
                <w:proofErr w:type="spellEnd"/>
                <w:r w:rsidR="006923E6">
                  <w:t xml:space="preserve"> worms</w:t>
                </w:r>
                <w:r>
                  <w:t xml:space="preserve">    </w:t>
                </w:r>
              </w:p>
            </w:tc>
          </w:sdtContent>
        </w:sdt>
        <w:sdt>
          <w:sdtPr>
            <w:alias w:val="Photo Caption"/>
            <w:tag w:val="Photo Caption"/>
            <w:id w:val="1389765842"/>
          </w:sdtPr>
          <w:sdtEndPr/>
          <w:sdtContent>
            <w:tc>
              <w:tcPr>
                <w:tcW w:w="3675" w:type="dxa"/>
                <w:vAlign w:val="center"/>
              </w:tcPr>
              <w:p w:rsidR="006F4B58" w:rsidRDefault="00EE7D05" w:rsidP="00D9598F">
                <w:pPr>
                  <w:pStyle w:val="ImageCaption"/>
                  <w:framePr w:hSpace="0" w:wrap="auto" w:hAnchor="text" w:yAlign="inline"/>
                </w:pPr>
                <w:r>
                  <w:t xml:space="preserve">In the final part of the marine science experience, students made visual observations of the </w:t>
                </w:r>
                <w:r w:rsidR="00D83054">
                  <w:t xml:space="preserve">height change in the water and concluded that the </w:t>
                </w:r>
                <w:r>
                  <w:t>flood tides</w:t>
                </w:r>
                <w:r w:rsidR="00D9598F">
                  <w:t xml:space="preserve"> and</w:t>
                </w:r>
                <w:r w:rsidR="006923E6">
                  <w:t xml:space="preserve"> the</w:t>
                </w:r>
                <w:r w:rsidR="00D9598F">
                  <w:t xml:space="preserve"> gravitational effect of moon and sun on the ocean</w:t>
                </w:r>
                <w:r>
                  <w:t xml:space="preserve"> </w:t>
                </w:r>
                <w:r w:rsidR="00D9598F">
                  <w:t>caused the height increase</w:t>
                </w:r>
              </w:p>
            </w:tc>
          </w:sdtContent>
        </w:sdt>
      </w:tr>
      <w:tr w:rsidR="006F4B58" w:rsidTr="00EE7D05">
        <w:trPr>
          <w:trHeight w:hRule="exact" w:val="3024"/>
        </w:trPr>
        <w:sdt>
          <w:sdtPr>
            <w:id w:val="-629632022"/>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555925192"/>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182092374"/>
            <w:picture/>
          </w:sdtPr>
          <w:sdtEndPr/>
          <w:sdtContent>
            <w:tc>
              <w:tcPr>
                <w:tcW w:w="3675" w:type="dxa"/>
                <w:vAlign w:val="center"/>
              </w:tcPr>
              <w:p w:rsidR="006F4B58" w:rsidRDefault="008A67DE" w:rsidP="008A67DE">
                <w:pPr>
                  <w:jc w:val="center"/>
                </w:pPr>
                <w:r>
                  <w:rPr>
                    <w:noProof/>
                    <w:lang w:bidi="ar-SA"/>
                  </w:rPr>
                  <w:drawing>
                    <wp:inline distT="0" distB="0" distL="0" distR="0">
                      <wp:extent cx="2187575" cy="1464310"/>
                      <wp:effectExtent l="0" t="0" r="3175" b="254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EE7D05">
        <w:trPr>
          <w:trHeight w:hRule="exact" w:val="750"/>
        </w:trPr>
        <w:sdt>
          <w:sdtPr>
            <w:alias w:val="Photo Caption"/>
            <w:tag w:val="Photo Caption"/>
            <w:id w:val="-738872253"/>
          </w:sdtPr>
          <w:sdtEndPr/>
          <w:sdtContent>
            <w:tc>
              <w:tcPr>
                <w:tcW w:w="3674" w:type="dxa"/>
                <w:vAlign w:val="center"/>
              </w:tcPr>
              <w:p w:rsidR="006F4B58" w:rsidRDefault="006F4B58" w:rsidP="00EE7D05">
                <w:pPr>
                  <w:pStyle w:val="ImageCaption"/>
                  <w:framePr w:hSpace="0" w:wrap="auto" w:hAnchor="text" w:yAlign="inline"/>
                </w:pPr>
                <w:r>
                  <w:t xml:space="preserve">Closing remarks </w:t>
                </w:r>
              </w:p>
            </w:tc>
          </w:sdtContent>
        </w:sdt>
        <w:sdt>
          <w:sdtPr>
            <w:alias w:val="Photo Caption"/>
            <w:tag w:val="Photo Caption"/>
            <w:id w:val="-471976945"/>
          </w:sdtPr>
          <w:sdtEndPr/>
          <w:sdtContent>
            <w:tc>
              <w:tcPr>
                <w:tcW w:w="3674" w:type="dxa"/>
                <w:vAlign w:val="center"/>
              </w:tcPr>
              <w:p w:rsidR="006F4B58" w:rsidRDefault="006F4B58" w:rsidP="00EE7D05">
                <w:pPr>
                  <w:pStyle w:val="ImageCaption"/>
                  <w:framePr w:hSpace="0" w:wrap="auto" w:hAnchor="text" w:yAlign="inline"/>
                </w:pPr>
                <w:r>
                  <w:t>Hands on experience</w:t>
                </w:r>
                <w:r w:rsidR="00EE7D05">
                  <w:t xml:space="preserve">- students waved their muddy hands to show their approval of the field trip </w:t>
                </w:r>
              </w:p>
            </w:tc>
          </w:sdtContent>
        </w:sdt>
        <w:sdt>
          <w:sdtPr>
            <w:alias w:val="Photo Caption"/>
            <w:tag w:val="Photo Caption"/>
            <w:id w:val="1667445632"/>
          </w:sdtPr>
          <w:sdtEndPr/>
          <w:sdtContent>
            <w:tc>
              <w:tcPr>
                <w:tcW w:w="3675" w:type="dxa"/>
                <w:vAlign w:val="center"/>
              </w:tcPr>
              <w:p w:rsidR="006F4B58" w:rsidRDefault="006F4B58" w:rsidP="00D9598F">
                <w:pPr>
                  <w:pStyle w:val="ImageCaption"/>
                  <w:framePr w:hSpace="0" w:wrap="auto" w:hAnchor="text" w:yAlign="inline"/>
                </w:pPr>
                <w:r>
                  <w:t>End of Lecture</w:t>
                </w:r>
                <w:r w:rsidR="00D9598F">
                  <w:t xml:space="preserve"> and  the marine science extravaganza</w:t>
                </w:r>
              </w:p>
            </w:tc>
          </w:sdtContent>
        </w:sdt>
      </w:tr>
    </w:tbl>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tbl>
      <w:tblPr>
        <w:tblStyle w:val="TableGrid"/>
        <w:tblpPr w:leftFromText="180" w:rightFromText="180" w:horzAnchor="margin" w:tblpY="-4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74"/>
        <w:gridCol w:w="3674"/>
        <w:gridCol w:w="3675"/>
      </w:tblGrid>
      <w:tr w:rsidR="006F4B58" w:rsidTr="00EE7D05">
        <w:trPr>
          <w:trHeight w:hRule="exact" w:val="1440"/>
        </w:trPr>
        <w:tc>
          <w:tcPr>
            <w:tcW w:w="11023" w:type="dxa"/>
            <w:gridSpan w:val="3"/>
            <w:vAlign w:val="center"/>
          </w:tcPr>
          <w:p w:rsidR="006F4B58" w:rsidRPr="005B6F35" w:rsidRDefault="006F4B58" w:rsidP="00EE7D05">
            <w:pPr>
              <w:rPr>
                <w:sz w:val="16"/>
                <w:szCs w:val="16"/>
              </w:rPr>
            </w:pPr>
          </w:p>
        </w:tc>
      </w:tr>
      <w:tr w:rsidR="006F4B58" w:rsidTr="00EE7D05">
        <w:trPr>
          <w:trHeight w:hRule="exact" w:val="3024"/>
        </w:trPr>
        <w:sdt>
          <w:sdtPr>
            <w:id w:val="1182241787"/>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845056934"/>
            <w:picture/>
          </w:sdtPr>
          <w:sdtEndPr/>
          <w:sdtContent>
            <w:tc>
              <w:tcPr>
                <w:tcW w:w="3674" w:type="dxa"/>
                <w:vAlign w:val="center"/>
              </w:tcPr>
              <w:p w:rsidR="006F4B58" w:rsidRDefault="008A67DE" w:rsidP="008A67DE">
                <w:pPr>
                  <w:jc w:val="center"/>
                </w:pPr>
                <w:r>
                  <w:rPr>
                    <w:noProof/>
                    <w:lang w:bidi="ar-SA"/>
                  </w:rPr>
                  <w:drawing>
                    <wp:inline distT="0" distB="0" distL="0" distR="0">
                      <wp:extent cx="2186940" cy="1463675"/>
                      <wp:effectExtent l="0" t="0" r="3810" b="317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449285789"/>
            <w:picture/>
          </w:sdtPr>
          <w:sdtEndPr/>
          <w:sdtContent>
            <w:tc>
              <w:tcPr>
                <w:tcW w:w="3675" w:type="dxa"/>
                <w:vAlign w:val="center"/>
              </w:tcPr>
              <w:p w:rsidR="006F4B58" w:rsidRDefault="008A67DE" w:rsidP="008A67DE">
                <w:pPr>
                  <w:jc w:val="center"/>
                </w:pPr>
                <w:r>
                  <w:rPr>
                    <w:noProof/>
                    <w:lang w:bidi="ar-SA"/>
                  </w:rPr>
                  <w:drawing>
                    <wp:inline distT="0" distB="0" distL="0" distR="0">
                      <wp:extent cx="2187575" cy="1464310"/>
                      <wp:effectExtent l="0" t="0" r="3175"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4E3E31">
        <w:trPr>
          <w:cantSplit/>
          <w:trHeight w:hRule="exact" w:val="1383"/>
        </w:trPr>
        <w:sdt>
          <w:sdtPr>
            <w:alias w:val="Photo Caption"/>
            <w:tag w:val="Photo Caption"/>
            <w:id w:val="-1980911747"/>
          </w:sdtPr>
          <w:sdtEndPr/>
          <w:sdtContent>
            <w:tc>
              <w:tcPr>
                <w:tcW w:w="3674" w:type="dxa"/>
                <w:vAlign w:val="center"/>
              </w:tcPr>
              <w:p w:rsidR="006F4B58" w:rsidRDefault="00EE7D05" w:rsidP="00D9598F">
                <w:pPr>
                  <w:pStyle w:val="ImageCaption"/>
                  <w:framePr w:hSpace="0" w:wrap="auto" w:hAnchor="text" w:yAlign="inline"/>
                </w:pPr>
                <w:r>
                  <w:rPr>
                    <w:lang w:val="en"/>
                  </w:rPr>
                  <w:t xml:space="preserve">The marine science experience would not be possible had it not been for the help of the following </w:t>
                </w:r>
                <w:r w:rsidR="00D9598F">
                  <w:rPr>
                    <w:lang w:val="en"/>
                  </w:rPr>
                  <w:t>people: Teachers</w:t>
                </w:r>
                <w:r w:rsidR="00A92E97">
                  <w:rPr>
                    <w:lang w:val="en"/>
                  </w:rPr>
                  <w:t xml:space="preserve"> (</w:t>
                </w:r>
                <w:r w:rsidR="00A92E97">
                  <w:t xml:space="preserve"> </w:t>
                </w:r>
                <w:r w:rsidR="00A92E97" w:rsidRPr="00A92E97">
                  <w:rPr>
                    <w:lang w:val="en"/>
                  </w:rPr>
                  <w:t>Cameron Schmitz</w:t>
                </w:r>
                <w:r w:rsidR="00D9598F">
                  <w:rPr>
                    <w:lang w:val="en"/>
                  </w:rPr>
                  <w:t>,</w:t>
                </w:r>
                <w:r w:rsidR="00A92E97">
                  <w:rPr>
                    <w:lang w:val="en"/>
                  </w:rPr>
                  <w:t xml:space="preserve"> </w:t>
                </w:r>
                <w:r w:rsidR="00A92E97">
                  <w:t xml:space="preserve"> </w:t>
                </w:r>
                <w:r w:rsidR="00A92E97" w:rsidRPr="00A92E97">
                  <w:rPr>
                    <w:lang w:val="en"/>
                  </w:rPr>
                  <w:t>Keri Carrasquillo</w:t>
                </w:r>
                <w:r w:rsidR="00A92E97">
                  <w:rPr>
                    <w:lang w:val="en"/>
                  </w:rPr>
                  <w:t xml:space="preserve"> and </w:t>
                </w:r>
                <w:r w:rsidR="00A92E97">
                  <w:t xml:space="preserve"> </w:t>
                </w:r>
                <w:r w:rsidR="00A92E97" w:rsidRPr="00A92E97">
                  <w:rPr>
                    <w:lang w:val="en"/>
                  </w:rPr>
                  <w:t>Jill I. Lepo-Wieniewitz</w:t>
                </w:r>
                <w:r w:rsidR="00A92E97">
                  <w:rPr>
                    <w:lang w:val="en"/>
                  </w:rPr>
                  <w:t>)</w:t>
                </w:r>
                <w:r w:rsidR="00D9598F">
                  <w:rPr>
                    <w:lang w:val="en"/>
                  </w:rPr>
                  <w:t xml:space="preserve"> </w:t>
                </w:r>
                <w:r>
                  <w:rPr>
                    <w:lang w:val="en"/>
                  </w:rPr>
                  <w:t xml:space="preserve"> parents</w:t>
                </w:r>
                <w:r w:rsidR="00A92E97">
                  <w:rPr>
                    <w:lang w:val="en"/>
                  </w:rPr>
                  <w:t xml:space="preserve"> (</w:t>
                </w:r>
                <w:r w:rsidR="004E3E31">
                  <w:t xml:space="preserve"> Erica </w:t>
                </w:r>
                <w:r w:rsidR="004E3E31" w:rsidRPr="004E3E31">
                  <w:rPr>
                    <w:lang w:val="en"/>
                  </w:rPr>
                  <w:t>Swopes</w:t>
                </w:r>
                <w:r w:rsidR="004E3E31">
                  <w:rPr>
                    <w:lang w:val="en"/>
                  </w:rPr>
                  <w:t>, Tevah Will</w:t>
                </w:r>
                <w:r>
                  <w:rPr>
                    <w:lang w:val="en"/>
                  </w:rPr>
                  <w:t xml:space="preserve"> and</w:t>
                </w:r>
                <w:r w:rsidR="004E3E31">
                  <w:t xml:space="preserve"> </w:t>
                </w:r>
                <w:r w:rsidR="004E3E31" w:rsidRPr="004E3E31">
                  <w:rPr>
                    <w:lang w:val="en"/>
                  </w:rPr>
                  <w:t>J’maun Cutter</w:t>
                </w:r>
                <w:r w:rsidR="004E3E31">
                  <w:rPr>
                    <w:lang w:val="en"/>
                  </w:rPr>
                  <w:t>) and the</w:t>
                </w:r>
                <w:r>
                  <w:rPr>
                    <w:lang w:val="en"/>
                  </w:rPr>
                  <w:t xml:space="preserve"> SSU staff </w:t>
                </w:r>
                <w:r w:rsidR="006F4B58">
                  <w:rPr>
                    <w:lang w:val="en"/>
                  </w:rPr>
                  <w:t xml:space="preserve"> </w:t>
                </w:r>
              </w:p>
            </w:tc>
          </w:sdtContent>
        </w:sdt>
        <w:sdt>
          <w:sdtPr>
            <w:alias w:val="Photo Caption"/>
            <w:tag w:val="Photo Caption"/>
            <w:id w:val="-1593705086"/>
          </w:sdtPr>
          <w:sdtEndPr/>
          <w:sdtContent>
            <w:tc>
              <w:tcPr>
                <w:tcW w:w="3674" w:type="dxa"/>
                <w:vAlign w:val="center"/>
              </w:tcPr>
              <w:p w:rsidR="006F4B58" w:rsidRDefault="00EE7D05" w:rsidP="00EE7D05">
                <w:pPr>
                  <w:pStyle w:val="ImageCaption"/>
                  <w:framePr w:hSpace="0" w:wrap="auto" w:hAnchor="text" w:yAlign="inline"/>
                </w:pPr>
                <w:r>
                  <w:t>Special thanks to Dr. Dionne Hoskins</w:t>
                </w:r>
                <w:r w:rsidR="006923E6">
                  <w:t xml:space="preserve"> (SSU Professor and my graduate advisor)</w:t>
                </w:r>
                <w:r>
                  <w:t xml:space="preserve"> </w:t>
                </w:r>
              </w:p>
            </w:tc>
          </w:sdtContent>
        </w:sdt>
        <w:sdt>
          <w:sdtPr>
            <w:alias w:val="Photo Caption"/>
            <w:tag w:val="Photo Caption"/>
            <w:id w:val="241991739"/>
          </w:sdtPr>
          <w:sdtEndPr/>
          <w:sdtContent>
            <w:tc>
              <w:tcPr>
                <w:tcW w:w="3675" w:type="dxa"/>
                <w:vAlign w:val="center"/>
              </w:tcPr>
              <w:p w:rsidR="006F4B58" w:rsidRDefault="006F4B58" w:rsidP="00EE7D05">
                <w:pPr>
                  <w:pStyle w:val="ImageCaption"/>
                  <w:framePr w:hSpace="0" w:wrap="auto" w:hAnchor="text" w:yAlign="inline"/>
                </w:pPr>
                <w:r>
                  <w:t xml:space="preserve"> </w:t>
                </w:r>
                <w:sdt>
                  <w:sdtPr>
                    <w:alias w:val="Photo Caption"/>
                    <w:tag w:val="Photo Caption"/>
                    <w:id w:val="-971522774"/>
                  </w:sdtPr>
                  <w:sdtEndPr/>
                  <w:sdtContent>
                    <w:r w:rsidR="00EE7D05">
                      <w:t xml:space="preserve"> </w:t>
                    </w:r>
                    <w:r w:rsidR="00EE7D05" w:rsidRPr="00EE7D05">
                      <w:rPr>
                        <w:lang w:val="en"/>
                      </w:rPr>
                      <w:t xml:space="preserve">Special thanks to Dr. </w:t>
                    </w:r>
                    <w:r w:rsidR="00EE7D05">
                      <w:rPr>
                        <w:lang w:val="en"/>
                      </w:rPr>
                      <w:t>Sue Ebanks</w:t>
                    </w:r>
                    <w:r w:rsidR="006923E6">
                      <w:rPr>
                        <w:lang w:val="en"/>
                      </w:rPr>
                      <w:t xml:space="preserve"> (SSU Professor and graduate of SSU)</w:t>
                    </w:r>
                    <w:r w:rsidR="00EE7D05" w:rsidRPr="00EE7D05">
                      <w:rPr>
                        <w:lang w:val="en"/>
                      </w:rPr>
                      <w:t xml:space="preserve"> </w:t>
                    </w:r>
                  </w:sdtContent>
                </w:sdt>
                <w:r>
                  <w:t xml:space="preserve"> </w:t>
                </w:r>
              </w:p>
            </w:tc>
          </w:sdtContent>
        </w:sdt>
      </w:tr>
      <w:tr w:rsidR="006F4B58" w:rsidTr="00EE7D05">
        <w:trPr>
          <w:trHeight w:hRule="exact" w:val="3024"/>
        </w:trPr>
        <w:sdt>
          <w:sdtPr>
            <w:id w:val="1208837143"/>
            <w:picture/>
          </w:sdtPr>
          <w:sdtEndPr/>
          <w:sdtContent>
            <w:tc>
              <w:tcPr>
                <w:tcW w:w="3674" w:type="dxa"/>
                <w:vAlign w:val="center"/>
              </w:tcPr>
              <w:p w:rsidR="006F4B58" w:rsidRDefault="005F0F54" w:rsidP="005F0F54">
                <w:pPr>
                  <w:jc w:val="center"/>
                </w:pPr>
                <w:r>
                  <w:rPr>
                    <w:noProof/>
                    <w:lang w:bidi="ar-SA"/>
                  </w:rPr>
                  <w:drawing>
                    <wp:inline distT="0" distB="0" distL="0" distR="0">
                      <wp:extent cx="2186940" cy="1463675"/>
                      <wp:effectExtent l="0" t="0" r="3810" b="31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467394173"/>
            <w:picture/>
          </w:sdtPr>
          <w:sdtEndPr/>
          <w:sdtContent>
            <w:tc>
              <w:tcPr>
                <w:tcW w:w="3674" w:type="dxa"/>
                <w:vAlign w:val="center"/>
              </w:tcPr>
              <w:p w:rsidR="006F4B58" w:rsidRDefault="005F0F54" w:rsidP="005F0F54">
                <w:pPr>
                  <w:jc w:val="center"/>
                </w:pPr>
                <w:r>
                  <w:rPr>
                    <w:noProof/>
                    <w:lang w:bidi="ar-SA"/>
                  </w:rPr>
                  <w:drawing>
                    <wp:inline distT="0" distB="0" distL="0" distR="0">
                      <wp:extent cx="2186940" cy="1463675"/>
                      <wp:effectExtent l="0" t="0" r="3810"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740642019"/>
            <w:picture/>
          </w:sdtPr>
          <w:sdtEndPr/>
          <w:sdtContent>
            <w:tc>
              <w:tcPr>
                <w:tcW w:w="3675" w:type="dxa"/>
                <w:vAlign w:val="center"/>
              </w:tcPr>
              <w:p w:rsidR="006F4B58" w:rsidRDefault="005F0F54" w:rsidP="005F0F54">
                <w:pPr>
                  <w:jc w:val="center"/>
                </w:pPr>
                <w:r>
                  <w:rPr>
                    <w:noProof/>
                    <w:lang w:bidi="ar-SA"/>
                  </w:rPr>
                  <w:drawing>
                    <wp:inline distT="0" distB="0" distL="0" distR="0">
                      <wp:extent cx="2187575" cy="1464310"/>
                      <wp:effectExtent l="0" t="0" r="3175"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EE7D05">
        <w:trPr>
          <w:trHeight w:hRule="exact" w:val="360"/>
        </w:trPr>
        <w:sdt>
          <w:sdtPr>
            <w:alias w:val="Photo Caption"/>
            <w:tag w:val="Photo Caption"/>
            <w:id w:val="-754985321"/>
          </w:sdtPr>
          <w:sdtEndPr/>
          <w:sdtContent>
            <w:tc>
              <w:tcPr>
                <w:tcW w:w="3674" w:type="dxa"/>
                <w:vAlign w:val="center"/>
              </w:tcPr>
              <w:p w:rsidR="006F4B58" w:rsidRDefault="00EE7D05" w:rsidP="00EE7D05">
                <w:pPr>
                  <w:pStyle w:val="ImageCaption"/>
                  <w:framePr w:hSpace="0" w:wrap="auto" w:hAnchor="text" w:yAlign="inline"/>
                </w:pPr>
                <w:r>
                  <w:t xml:space="preserve"> </w:t>
                </w:r>
                <w:r w:rsidRPr="00EE7D05">
                  <w:t xml:space="preserve">Special thanks to </w:t>
                </w:r>
                <w:r>
                  <w:t>Mr. Greg Hunter</w:t>
                </w:r>
                <w:r w:rsidRPr="00EE7D05">
                  <w:t xml:space="preserve"> </w:t>
                </w:r>
                <w:r w:rsidR="006923E6">
                  <w:t>(Outreach coordinator at SSU)</w:t>
                </w:r>
              </w:p>
            </w:tc>
          </w:sdtContent>
        </w:sdt>
        <w:sdt>
          <w:sdtPr>
            <w:alias w:val="Photo Caption"/>
            <w:tag w:val="Photo Caption"/>
            <w:id w:val="-1082681726"/>
          </w:sdtPr>
          <w:sdtEndPr/>
          <w:sdtContent>
            <w:tc>
              <w:tcPr>
                <w:tcW w:w="3674" w:type="dxa"/>
                <w:vAlign w:val="center"/>
              </w:tcPr>
              <w:p w:rsidR="006F4B58" w:rsidRDefault="00EE7D05" w:rsidP="00EE7D05">
                <w:pPr>
                  <w:pStyle w:val="ImageCaption"/>
                  <w:framePr w:hSpace="0" w:wrap="auto" w:hAnchor="text" w:yAlign="inline"/>
                </w:pPr>
                <w:r>
                  <w:t xml:space="preserve"> </w:t>
                </w:r>
                <w:r w:rsidRPr="00EE7D05">
                  <w:t>Speci</w:t>
                </w:r>
                <w:r>
                  <w:t xml:space="preserve">al thanks to Mrs. </w:t>
                </w:r>
                <w:r w:rsidR="00E47793">
                  <w:t xml:space="preserve"> </w:t>
                </w:r>
                <w:proofErr w:type="spellStart"/>
                <w:r w:rsidR="00E47793" w:rsidRPr="00E47793">
                  <w:t>LaGina</w:t>
                </w:r>
                <w:proofErr w:type="spellEnd"/>
                <w:r w:rsidR="00E47793" w:rsidRPr="00E47793">
                  <w:t xml:space="preserve"> Frazier,  </w:t>
                </w:r>
                <w:r w:rsidR="006923E6">
                  <w:t xml:space="preserve"> Graduate student at SSU</w:t>
                </w:r>
              </w:p>
            </w:tc>
          </w:sdtContent>
        </w:sdt>
        <w:sdt>
          <w:sdtPr>
            <w:alias w:val="Photo Caption"/>
            <w:tag w:val="Photo Caption"/>
            <w:id w:val="1364944412"/>
          </w:sdtPr>
          <w:sdtEndPr/>
          <w:sdtContent>
            <w:tc>
              <w:tcPr>
                <w:tcW w:w="3675" w:type="dxa"/>
                <w:vAlign w:val="center"/>
              </w:tcPr>
              <w:p w:rsidR="006F4B58" w:rsidRDefault="00EE7D05" w:rsidP="00EE7D05">
                <w:pPr>
                  <w:pStyle w:val="ImageCaption"/>
                  <w:framePr w:hSpace="0" w:wrap="auto" w:hAnchor="text" w:yAlign="inline"/>
                </w:pPr>
                <w:r>
                  <w:t xml:space="preserve"> </w:t>
                </w:r>
                <w:r w:rsidRPr="00EE7D05">
                  <w:t xml:space="preserve">Special thanks to </w:t>
                </w:r>
                <w:r>
                  <w:t>Mr. Eric Parks</w:t>
                </w:r>
                <w:r w:rsidR="006923E6">
                  <w:t xml:space="preserve"> (Student at SSU)</w:t>
                </w:r>
                <w:r w:rsidRPr="00EE7D05">
                  <w:t xml:space="preserve"> </w:t>
                </w:r>
              </w:p>
            </w:tc>
          </w:sdtContent>
        </w:sdt>
      </w:tr>
      <w:tr w:rsidR="006F4B58" w:rsidTr="00EE7D05">
        <w:trPr>
          <w:trHeight w:hRule="exact" w:val="3024"/>
        </w:trPr>
        <w:sdt>
          <w:sdtPr>
            <w:id w:val="-1735927344"/>
            <w:picture/>
          </w:sdtPr>
          <w:sdtEndPr/>
          <w:sdtContent>
            <w:tc>
              <w:tcPr>
                <w:tcW w:w="3674" w:type="dxa"/>
                <w:vAlign w:val="center"/>
              </w:tcPr>
              <w:p w:rsidR="006F4B58" w:rsidRDefault="005F0F54" w:rsidP="005F0F54">
                <w:pPr>
                  <w:jc w:val="center"/>
                </w:pPr>
                <w:r>
                  <w:rPr>
                    <w:noProof/>
                    <w:lang w:bidi="ar-SA"/>
                  </w:rPr>
                  <w:drawing>
                    <wp:inline distT="0" distB="0" distL="0" distR="0">
                      <wp:extent cx="2186940" cy="1463675"/>
                      <wp:effectExtent l="0" t="0" r="3810"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1903719568"/>
            <w:picture/>
          </w:sdtPr>
          <w:sdtEndPr/>
          <w:sdtContent>
            <w:tc>
              <w:tcPr>
                <w:tcW w:w="3674" w:type="dxa"/>
                <w:vAlign w:val="center"/>
              </w:tcPr>
              <w:p w:rsidR="006F4B58" w:rsidRDefault="005F0F54" w:rsidP="005F0F54">
                <w:pPr>
                  <w:jc w:val="center"/>
                </w:pPr>
                <w:r>
                  <w:rPr>
                    <w:noProof/>
                    <w:lang w:bidi="ar-SA"/>
                  </w:rPr>
                  <w:drawing>
                    <wp:inline distT="0" distB="0" distL="0" distR="0">
                      <wp:extent cx="2186940" cy="1463675"/>
                      <wp:effectExtent l="0" t="0" r="3810" b="31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6940" cy="1463675"/>
                              </a:xfrm>
                              <a:prstGeom prst="rect">
                                <a:avLst/>
                              </a:prstGeom>
                            </pic:spPr>
                          </pic:pic>
                        </a:graphicData>
                      </a:graphic>
                    </wp:inline>
                  </w:drawing>
                </w:r>
              </w:p>
            </w:tc>
          </w:sdtContent>
        </w:sdt>
        <w:sdt>
          <w:sdtPr>
            <w:id w:val="296190790"/>
            <w:picture/>
          </w:sdtPr>
          <w:sdtEndPr/>
          <w:sdtContent>
            <w:tc>
              <w:tcPr>
                <w:tcW w:w="3675" w:type="dxa"/>
                <w:vAlign w:val="center"/>
              </w:tcPr>
              <w:p w:rsidR="006F4B58" w:rsidRDefault="005F0F54" w:rsidP="005F0F54">
                <w:pPr>
                  <w:jc w:val="center"/>
                </w:pPr>
                <w:r>
                  <w:rPr>
                    <w:noProof/>
                    <w:lang w:bidi="ar-SA"/>
                  </w:rPr>
                  <w:drawing>
                    <wp:inline distT="0" distB="0" distL="0" distR="0">
                      <wp:extent cx="2187575" cy="1464310"/>
                      <wp:effectExtent l="0" t="0" r="3175" b="25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87575" cy="1464310"/>
                              </a:xfrm>
                              <a:prstGeom prst="rect">
                                <a:avLst/>
                              </a:prstGeom>
                            </pic:spPr>
                          </pic:pic>
                        </a:graphicData>
                      </a:graphic>
                    </wp:inline>
                  </w:drawing>
                </w:r>
              </w:p>
            </w:tc>
          </w:sdtContent>
        </w:sdt>
      </w:tr>
      <w:tr w:rsidR="006F4B58" w:rsidTr="00EE7D05">
        <w:trPr>
          <w:trHeight w:hRule="exact" w:val="597"/>
        </w:trPr>
        <w:sdt>
          <w:sdtPr>
            <w:alias w:val="Photo Caption"/>
            <w:tag w:val="Photo Caption"/>
            <w:id w:val="1652330569"/>
          </w:sdtPr>
          <w:sdtEndPr/>
          <w:sdtContent>
            <w:tc>
              <w:tcPr>
                <w:tcW w:w="3674" w:type="dxa"/>
                <w:vAlign w:val="center"/>
              </w:tcPr>
              <w:p w:rsidR="006F4B58" w:rsidRDefault="00EE7D05" w:rsidP="00EE7D05">
                <w:pPr>
                  <w:pStyle w:val="ImageCaption"/>
                  <w:framePr w:hSpace="0" w:wrap="auto" w:hAnchor="text" w:yAlign="inline"/>
                </w:pPr>
                <w:r>
                  <w:t xml:space="preserve"> </w:t>
                </w:r>
                <w:r w:rsidRPr="00EE7D05">
                  <w:t xml:space="preserve">Special thanks to </w:t>
                </w:r>
                <w:r>
                  <w:t>participating parents</w:t>
                </w:r>
                <w:r w:rsidR="006923E6">
                  <w:t xml:space="preserve"> (</w:t>
                </w:r>
                <w:r w:rsidR="006923E6" w:rsidRPr="006923E6">
                  <w:t>Erica Swopes, Tevah Will and J’maun Cutter</w:t>
                </w:r>
                <w:r w:rsidR="006923E6">
                  <w:t xml:space="preserve">) </w:t>
                </w:r>
                <w:r w:rsidR="006365F2">
                  <w:t>and Dr.  Carla Curran for use of trawl nets</w:t>
                </w:r>
                <w:r w:rsidRPr="00EE7D05">
                  <w:t xml:space="preserve"> </w:t>
                </w:r>
              </w:p>
            </w:tc>
          </w:sdtContent>
        </w:sdt>
        <w:sdt>
          <w:sdtPr>
            <w:alias w:val="Photo Caption"/>
            <w:tag w:val="Photo Caption"/>
            <w:id w:val="-1833981077"/>
          </w:sdtPr>
          <w:sdtEndPr/>
          <w:sdtContent>
            <w:tc>
              <w:tcPr>
                <w:tcW w:w="3674" w:type="dxa"/>
                <w:vAlign w:val="center"/>
              </w:tcPr>
              <w:p w:rsidR="006F4B58" w:rsidRDefault="00EE7D05" w:rsidP="00EE7D05">
                <w:pPr>
                  <w:pStyle w:val="ImageCaption"/>
                  <w:framePr w:hSpace="0" w:wrap="auto" w:hAnchor="text" w:yAlign="inline"/>
                </w:pPr>
                <w:r>
                  <w:t xml:space="preserve"> </w:t>
                </w:r>
                <w:r w:rsidRPr="00EE7D05">
                  <w:t xml:space="preserve">Special thanks to </w:t>
                </w:r>
                <w:r>
                  <w:t>Savannah State University campus police</w:t>
                </w:r>
                <w:r w:rsidRPr="00EE7D05">
                  <w:t xml:space="preserve"> </w:t>
                </w:r>
              </w:p>
            </w:tc>
          </w:sdtContent>
        </w:sdt>
        <w:sdt>
          <w:sdtPr>
            <w:alias w:val="Photo Caption"/>
            <w:tag w:val="Photo Caption"/>
            <w:id w:val="-1954238227"/>
          </w:sdtPr>
          <w:sdtEndPr/>
          <w:sdtContent>
            <w:tc>
              <w:tcPr>
                <w:tcW w:w="3675" w:type="dxa"/>
                <w:vAlign w:val="center"/>
              </w:tcPr>
              <w:p w:rsidR="006F4B58" w:rsidRDefault="000624D0" w:rsidP="006365F2">
                <w:pPr>
                  <w:pStyle w:val="ImageCaption"/>
                  <w:framePr w:hSpace="0" w:wrap="auto" w:hAnchor="text" w:yAlign="inline"/>
                </w:pPr>
                <w:r>
                  <w:t xml:space="preserve"> </w:t>
                </w:r>
                <w:r w:rsidRPr="000624D0">
                  <w:t xml:space="preserve">Special thanks to Dr. </w:t>
                </w:r>
                <w:r>
                  <w:t xml:space="preserve">Carol Pride and GK-12 </w:t>
                </w:r>
                <w:r w:rsidR="00A0707C">
                  <w:t xml:space="preserve">grant money </w:t>
                </w:r>
                <w:r>
                  <w:t>for supplying funding for this event</w:t>
                </w:r>
                <w:r w:rsidR="006365F2">
                  <w:t xml:space="preserve">. </w:t>
                </w:r>
              </w:p>
            </w:tc>
          </w:sdtContent>
        </w:sdt>
      </w:tr>
    </w:tbl>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rsidP="006F4B58">
      <w:pPr>
        <w:rPr>
          <w:sz w:val="2"/>
          <w:szCs w:val="2"/>
        </w:rPr>
      </w:pPr>
    </w:p>
    <w:p w:rsidR="006F4B58" w:rsidRDefault="006F4B58">
      <w:pPr>
        <w:rPr>
          <w:sz w:val="2"/>
          <w:szCs w:val="2"/>
        </w:rPr>
      </w:pPr>
      <w:bookmarkStart w:id="0" w:name="_GoBack"/>
      <w:bookmarkEnd w:id="0"/>
    </w:p>
    <w:sectPr w:rsidR="006F4B58" w:rsidSect="002B0A11">
      <w:headerReference w:type="default" r:id="rId83"/>
      <w:pgSz w:w="12240" w:h="15840"/>
      <w:pgMar w:top="1008" w:right="720" w:bottom="1008" w:left="72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C80" w:rsidRDefault="00347C80">
      <w:r>
        <w:separator/>
      </w:r>
    </w:p>
  </w:endnote>
  <w:endnote w:type="continuationSeparator" w:id="0">
    <w:p w:rsidR="00347C80" w:rsidRDefault="0034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Lucida Calligraphy">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C80" w:rsidRDefault="00347C80">
      <w:r>
        <w:separator/>
      </w:r>
    </w:p>
  </w:footnote>
  <w:footnote w:type="continuationSeparator" w:id="0">
    <w:p w:rsidR="00347C80" w:rsidRDefault="00347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D05" w:rsidRDefault="00EE7D05">
    <w:pPr>
      <w:pStyle w:val="Header"/>
    </w:pPr>
    <w:r>
      <w:t xml:space="preserve">19 January 2012 ~ Photo Journal GK-12 </w:t>
    </w:r>
    <w:r w:rsidR="00E47793">
      <w:t>activities ~</w:t>
    </w:r>
    <w:r w:rsidRPr="00956926">
      <w:rPr>
        <w:color w:val="FF0000"/>
        <w:sz w:val="28"/>
        <w:szCs w:val="28"/>
      </w:rPr>
      <w:t>Courtney Pegus GK-12 “Marine Science Extravaganza”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D0DF5"/>
    <w:multiLevelType w:val="hybridMultilevel"/>
    <w:tmpl w:val="2EA85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1A40B2"/>
    <w:multiLevelType w:val="hybridMultilevel"/>
    <w:tmpl w:val="2EA85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AB25B0"/>
    <w:multiLevelType w:val="hybridMultilevel"/>
    <w:tmpl w:val="2EA85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8F5AA1"/>
    <w:multiLevelType w:val="hybridMultilevel"/>
    <w:tmpl w:val="2EA85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B20"/>
    <w:rsid w:val="000255C9"/>
    <w:rsid w:val="000624D0"/>
    <w:rsid w:val="00086D2C"/>
    <w:rsid w:val="000D5A70"/>
    <w:rsid w:val="001878BF"/>
    <w:rsid w:val="002075A1"/>
    <w:rsid w:val="00217759"/>
    <w:rsid w:val="002B0A11"/>
    <w:rsid w:val="002B488B"/>
    <w:rsid w:val="002B7C38"/>
    <w:rsid w:val="002C6B20"/>
    <w:rsid w:val="00347C80"/>
    <w:rsid w:val="00372A44"/>
    <w:rsid w:val="003E7F7C"/>
    <w:rsid w:val="003F4DD1"/>
    <w:rsid w:val="004352E4"/>
    <w:rsid w:val="00485718"/>
    <w:rsid w:val="004E3E31"/>
    <w:rsid w:val="005622FE"/>
    <w:rsid w:val="005667E7"/>
    <w:rsid w:val="005B6F35"/>
    <w:rsid w:val="005F0F54"/>
    <w:rsid w:val="006365F2"/>
    <w:rsid w:val="006923E6"/>
    <w:rsid w:val="006A5C83"/>
    <w:rsid w:val="006B2751"/>
    <w:rsid w:val="006D07A4"/>
    <w:rsid w:val="006F4B58"/>
    <w:rsid w:val="007055AD"/>
    <w:rsid w:val="0071609B"/>
    <w:rsid w:val="00724E88"/>
    <w:rsid w:val="008015FF"/>
    <w:rsid w:val="008A67DE"/>
    <w:rsid w:val="008D1CAE"/>
    <w:rsid w:val="00910D44"/>
    <w:rsid w:val="009D2D7E"/>
    <w:rsid w:val="00A02264"/>
    <w:rsid w:val="00A0707C"/>
    <w:rsid w:val="00A92E97"/>
    <w:rsid w:val="00AB303B"/>
    <w:rsid w:val="00B823D3"/>
    <w:rsid w:val="00C41A33"/>
    <w:rsid w:val="00D82BD1"/>
    <w:rsid w:val="00D83054"/>
    <w:rsid w:val="00D9598F"/>
    <w:rsid w:val="00DF301E"/>
    <w:rsid w:val="00E47793"/>
    <w:rsid w:val="00EE7D05"/>
    <w:rsid w:val="00EF14DA"/>
    <w:rsid w:val="00F73C41"/>
    <w:rsid w:val="00FE3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my-MM"/>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Arial Unicode M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cs="Arial Unicode MS"/>
      <w:b/>
      <w:bCs/>
      <w:sz w:val="2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paragraph" w:customStyle="1" w:styleId="ImageCaption">
    <w:name w:val="Image Caption"/>
    <w:basedOn w:val="Normal"/>
    <w:link w:val="ImageCaptionChar"/>
    <w:autoRedefine/>
    <w:rsid w:val="003F4DD1"/>
    <w:pPr>
      <w:framePr w:hSpace="180" w:wrap="around" w:hAnchor="margin" w:y="-407"/>
      <w:jc w:val="center"/>
    </w:pPr>
    <w:rPr>
      <w:rFonts w:asciiTheme="majorHAnsi" w:hAnsiTheme="majorHAnsi"/>
      <w:b/>
      <w:sz w:val="16"/>
      <w:szCs w:val="16"/>
    </w:rPr>
  </w:style>
  <w:style w:type="character" w:customStyle="1" w:styleId="ImageCaptionChar">
    <w:name w:val="Image Caption Char"/>
    <w:basedOn w:val="DefaultParagraphFont"/>
    <w:link w:val="ImageCaption"/>
    <w:rsid w:val="003F4DD1"/>
    <w:rPr>
      <w:rFonts w:asciiTheme="majorHAnsi" w:hAnsiTheme="majorHAnsi" w:cs="Arial Unicode MS"/>
      <w:b/>
      <w:sz w:val="16"/>
      <w:szCs w:val="16"/>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cs="Arial Unicode MS"/>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cs="Arial Unicode MS"/>
    </w:rPr>
  </w:style>
  <w:style w:type="paragraph" w:styleId="ListParagraph">
    <w:name w:val="List Paragraph"/>
    <w:basedOn w:val="Normal"/>
    <w:uiPriority w:val="34"/>
    <w:qFormat/>
    <w:pPr>
      <w:ind w:left="720"/>
      <w:contextualSpacing/>
    </w:pPr>
  </w:style>
  <w:style w:type="character" w:customStyle="1" w:styleId="ft">
    <w:name w:val="ft"/>
    <w:basedOn w:val="DefaultParagraphFont"/>
    <w:rsid w:val="003F4D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my-MM"/>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Arial Unicode M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cs="Arial Unicode MS"/>
      <w:b/>
      <w:bCs/>
      <w:sz w:val="2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paragraph" w:customStyle="1" w:styleId="ImageCaption">
    <w:name w:val="Image Caption"/>
    <w:basedOn w:val="Normal"/>
    <w:link w:val="ImageCaptionChar"/>
    <w:autoRedefine/>
    <w:rsid w:val="003F4DD1"/>
    <w:pPr>
      <w:framePr w:hSpace="180" w:wrap="around" w:hAnchor="margin" w:y="-407"/>
      <w:jc w:val="center"/>
    </w:pPr>
    <w:rPr>
      <w:rFonts w:asciiTheme="majorHAnsi" w:hAnsiTheme="majorHAnsi"/>
      <w:b/>
      <w:sz w:val="16"/>
      <w:szCs w:val="16"/>
    </w:rPr>
  </w:style>
  <w:style w:type="character" w:customStyle="1" w:styleId="ImageCaptionChar">
    <w:name w:val="Image Caption Char"/>
    <w:basedOn w:val="DefaultParagraphFont"/>
    <w:link w:val="ImageCaption"/>
    <w:rsid w:val="003F4DD1"/>
    <w:rPr>
      <w:rFonts w:asciiTheme="majorHAnsi" w:hAnsiTheme="majorHAnsi" w:cs="Arial Unicode MS"/>
      <w:b/>
      <w:sz w:val="16"/>
      <w:szCs w:val="16"/>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cs="Arial Unicode MS"/>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cs="Arial Unicode MS"/>
    </w:rPr>
  </w:style>
  <w:style w:type="paragraph" w:styleId="ListParagraph">
    <w:name w:val="List Paragraph"/>
    <w:basedOn w:val="Normal"/>
    <w:uiPriority w:val="34"/>
    <w:qFormat/>
    <w:pPr>
      <w:ind w:left="720"/>
      <w:contextualSpacing/>
    </w:pPr>
  </w:style>
  <w:style w:type="character" w:customStyle="1" w:styleId="ft">
    <w:name w:val="ft"/>
    <w:basedOn w:val="DefaultParagraphFont"/>
    <w:rsid w:val="003F4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2310">
      <w:bodyDiv w:val="1"/>
      <w:marLeft w:val="0"/>
      <w:marRight w:val="0"/>
      <w:marTop w:val="0"/>
      <w:marBottom w:val="0"/>
      <w:divBdr>
        <w:top w:val="none" w:sz="0" w:space="0" w:color="auto"/>
        <w:left w:val="none" w:sz="0" w:space="0" w:color="auto"/>
        <w:bottom w:val="none" w:sz="0" w:space="0" w:color="auto"/>
        <w:right w:val="none" w:sz="0" w:space="0" w:color="auto"/>
      </w:divBdr>
      <w:divsChild>
        <w:div w:id="1870102488">
          <w:marLeft w:val="0"/>
          <w:marRight w:val="0"/>
          <w:marTop w:val="0"/>
          <w:marBottom w:val="0"/>
          <w:divBdr>
            <w:top w:val="none" w:sz="0" w:space="0" w:color="auto"/>
            <w:left w:val="none" w:sz="0" w:space="0" w:color="auto"/>
            <w:bottom w:val="none" w:sz="0" w:space="0" w:color="auto"/>
            <w:right w:val="none" w:sz="0" w:space="0" w:color="auto"/>
          </w:divBdr>
        </w:div>
        <w:div w:id="497110383">
          <w:marLeft w:val="0"/>
          <w:marRight w:val="0"/>
          <w:marTop w:val="0"/>
          <w:marBottom w:val="0"/>
          <w:divBdr>
            <w:top w:val="none" w:sz="0" w:space="0" w:color="auto"/>
            <w:left w:val="none" w:sz="0" w:space="0" w:color="auto"/>
            <w:bottom w:val="none" w:sz="0" w:space="0" w:color="auto"/>
            <w:right w:val="none" w:sz="0" w:space="0" w:color="auto"/>
          </w:divBdr>
        </w:div>
        <w:div w:id="931742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urtneyP\Desktop\TS03000436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3033A6D-3A68-4AA3-9C47-FC1A804616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TS030004364.dotx</Template>
  <TotalTime>1</TotalTime>
  <Pages>9</Pages>
  <Words>1468</Words>
  <Characters>8372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CourtneyP</dc:creator>
  <cp:lastModifiedBy>CourtneyP</cp:lastModifiedBy>
  <cp:revision>2</cp:revision>
  <dcterms:created xsi:type="dcterms:W3CDTF">2012-01-20T21:52:00Z</dcterms:created>
  <dcterms:modified xsi:type="dcterms:W3CDTF">2012-01-20T21:52:00Z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TC300043649990</vt:lpwstr>
  </property>
</Properties>
</file>